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A7ABA" w14:textId="1ECCF7C0" w:rsidR="00640C75" w:rsidRDefault="00640C75" w:rsidP="00B84E6B">
      <w:pPr>
        <w:spacing w:line="276" w:lineRule="auto"/>
        <w:rPr>
          <w:rFonts w:ascii="Century Gothic" w:hAnsi="Century Gothic"/>
        </w:rPr>
      </w:pPr>
    </w:p>
    <w:p w14:paraId="1DC30F02" w14:textId="576BE6F7" w:rsidR="00015C11" w:rsidRPr="00580F45" w:rsidRDefault="00640C75" w:rsidP="00B84E6B">
      <w:pPr>
        <w:spacing w:line="276" w:lineRule="auto"/>
        <w:rPr>
          <w:rFonts w:ascii="Century Gothic" w:hAnsi="Century Gothic"/>
          <w:b/>
        </w:rPr>
      </w:pPr>
      <w:r>
        <w:rPr>
          <w:rFonts w:ascii="Century Gothic" w:hAnsi="Century Gothic"/>
        </w:rPr>
        <w:br/>
        <w:t>Talence</w:t>
      </w:r>
      <w:r w:rsidR="00015C11">
        <w:rPr>
          <w:rFonts w:ascii="Century Gothic" w:hAnsi="Century Gothic"/>
        </w:rPr>
        <w:t xml:space="preserve"> le </w:t>
      </w:r>
      <w:r w:rsidR="00486D33">
        <w:rPr>
          <w:rFonts w:ascii="Century Gothic" w:hAnsi="Century Gothic"/>
        </w:rPr>
        <w:t>26 aout 2022</w:t>
      </w:r>
      <w:r w:rsidR="00015C11" w:rsidRPr="00580F45">
        <w:rPr>
          <w:rFonts w:ascii="Century Gothic" w:hAnsi="Century Gothic"/>
        </w:rPr>
        <w:t>,</w:t>
      </w:r>
      <w:r w:rsidR="00015C11" w:rsidRPr="00E94D32">
        <w:t xml:space="preserve"> </w:t>
      </w:r>
    </w:p>
    <w:p w14:paraId="5F23869B" w14:textId="77777777" w:rsidR="00015C11" w:rsidRDefault="00015C11" w:rsidP="00B84E6B">
      <w:pPr>
        <w:spacing w:line="276" w:lineRule="auto"/>
        <w:ind w:left="3473"/>
        <w:rPr>
          <w:rFonts w:ascii="Century Gothic" w:hAnsi="Century Gothic"/>
          <w:b/>
        </w:rPr>
      </w:pPr>
    </w:p>
    <w:p w14:paraId="70EFE210" w14:textId="77777777" w:rsidR="00015C11" w:rsidRPr="00784A75" w:rsidRDefault="00015C11" w:rsidP="00640C75">
      <w:pPr>
        <w:spacing w:line="276" w:lineRule="auto"/>
        <w:jc w:val="center"/>
        <w:rPr>
          <w:rFonts w:ascii="Century Gothic" w:hAnsi="Century Gothic"/>
        </w:rPr>
      </w:pPr>
      <w:r w:rsidRPr="00784A75">
        <w:rPr>
          <w:rFonts w:ascii="Century Gothic" w:hAnsi="Century Gothic"/>
        </w:rPr>
        <w:t>Mesdames, Messieurs les Responsables des</w:t>
      </w:r>
      <w:r w:rsidR="00640C75">
        <w:rPr>
          <w:rFonts w:ascii="Century Gothic" w:hAnsi="Century Gothic"/>
        </w:rPr>
        <w:t xml:space="preserve"> Associations du Sport Adapté,</w:t>
      </w:r>
      <w:r w:rsidR="00640C75">
        <w:rPr>
          <w:rFonts w:ascii="Century Gothic" w:hAnsi="Century Gothic"/>
        </w:rPr>
        <w:br/>
      </w:r>
    </w:p>
    <w:p w14:paraId="3DC08662" w14:textId="2EAC06D4" w:rsidR="00015C11" w:rsidRPr="00E9234F" w:rsidRDefault="00003549" w:rsidP="00487B0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</w:pPr>
      <w:r w:rsidRPr="00E9234F">
        <w:rPr>
          <w:rFonts w:ascii="Century Gothic" w:hAnsi="Century Gothic"/>
          <w:sz w:val="14"/>
          <w:szCs w:val="14"/>
        </w:rPr>
        <w:t xml:space="preserve">         </w:t>
      </w:r>
      <w:r w:rsidR="00486D33" w:rsidRPr="00F55134">
        <w:rPr>
          <w:rFonts w:ascii="Century Gothic" w:hAnsi="Century Gothic"/>
          <w:sz w:val="22"/>
          <w:szCs w:val="22"/>
        </w:rPr>
        <w:t>En partenariat avec</w:t>
      </w:r>
      <w:r w:rsidR="00486D33">
        <w:rPr>
          <w:rFonts w:ascii="Century Gothic" w:hAnsi="Century Gothic"/>
          <w:sz w:val="22"/>
          <w:szCs w:val="22"/>
        </w:rPr>
        <w:t xml:space="preserve"> la section </w:t>
      </w:r>
      <w:r w:rsidR="00486D33" w:rsidRPr="00486D33">
        <w:rPr>
          <w:rFonts w:ascii="Century Gothic" w:hAnsi="Century Gothic"/>
          <w:b/>
          <w:bCs/>
          <w:sz w:val="22"/>
          <w:szCs w:val="22"/>
        </w:rPr>
        <w:t>Pétanque du C.M.O.B, et la Mairie de BASSENS,</w:t>
      </w:r>
      <w:r w:rsidR="00486D33">
        <w:rPr>
          <w:rFonts w:ascii="Century Gothic" w:hAnsi="Century Gothic"/>
          <w:sz w:val="22"/>
          <w:szCs w:val="22"/>
        </w:rPr>
        <w:t xml:space="preserve"> la Ligue Sport Adapté de la Nouvelle-</w:t>
      </w:r>
      <w:r w:rsidR="00486D33" w:rsidRPr="00F55134">
        <w:rPr>
          <w:rFonts w:ascii="Century Gothic" w:hAnsi="Century Gothic"/>
          <w:sz w:val="22"/>
          <w:szCs w:val="22"/>
        </w:rPr>
        <w:t>Aquitaine organise</w:t>
      </w:r>
      <w:r w:rsidR="00486D33" w:rsidRPr="00E9234F">
        <w:rPr>
          <w:rFonts w:ascii="Century Gothic" w:hAnsi="Century Gothic"/>
        </w:rPr>
        <w:t xml:space="preserve"> </w:t>
      </w:r>
      <w:r w:rsidR="00833B9E" w:rsidRPr="00E9234F">
        <w:rPr>
          <w:rFonts w:ascii="Century Gothic" w:hAnsi="Century Gothic"/>
        </w:rPr>
        <w:br/>
      </w:r>
    </w:p>
    <w:p w14:paraId="1DF04022" w14:textId="77777777" w:rsidR="00015C11" w:rsidRPr="00587957" w:rsidRDefault="00015C11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28"/>
          <w:szCs w:val="28"/>
        </w:rPr>
      </w:pPr>
      <w:r w:rsidRPr="00587957">
        <w:rPr>
          <w:rFonts w:ascii="Century Gothic" w:hAnsi="Century Gothic"/>
          <w:b/>
          <w:color w:val="002060"/>
          <w:sz w:val="28"/>
          <w:szCs w:val="28"/>
        </w:rPr>
        <w:t xml:space="preserve">CHAMPIONNAT DE </w:t>
      </w:r>
      <w:r w:rsidR="00E9234F" w:rsidRPr="00587957">
        <w:rPr>
          <w:rFonts w:ascii="Century Gothic" w:hAnsi="Century Gothic"/>
          <w:b/>
          <w:color w:val="002060"/>
          <w:sz w:val="28"/>
          <w:szCs w:val="28"/>
        </w:rPr>
        <w:t>PARA PÉTANQUE ADAPTÉE</w:t>
      </w:r>
      <w:r w:rsidR="00640C75" w:rsidRPr="00587957">
        <w:rPr>
          <w:rFonts w:ascii="Century Gothic" w:hAnsi="Century Gothic"/>
          <w:b/>
          <w:color w:val="002060"/>
          <w:sz w:val="28"/>
          <w:szCs w:val="28"/>
        </w:rPr>
        <w:t xml:space="preserve"> </w:t>
      </w:r>
      <w:r w:rsidRPr="00587957">
        <w:rPr>
          <w:rFonts w:ascii="Century Gothic" w:hAnsi="Century Gothic"/>
          <w:b/>
          <w:color w:val="002060"/>
          <w:sz w:val="28"/>
          <w:szCs w:val="28"/>
        </w:rPr>
        <w:t>SENIORS</w:t>
      </w:r>
      <w:r w:rsidR="00647783" w:rsidRPr="00587957">
        <w:rPr>
          <w:rFonts w:ascii="Century Gothic" w:hAnsi="Century Gothic"/>
          <w:b/>
          <w:color w:val="002060"/>
          <w:sz w:val="28"/>
          <w:szCs w:val="28"/>
        </w:rPr>
        <w:t xml:space="preserve"> (J1</w:t>
      </w:r>
      <w:r w:rsidR="00D9626B" w:rsidRPr="00587957">
        <w:rPr>
          <w:rFonts w:ascii="Century Gothic" w:hAnsi="Century Gothic"/>
          <w:b/>
          <w:color w:val="002060"/>
          <w:sz w:val="28"/>
          <w:szCs w:val="28"/>
        </w:rPr>
        <w:t>)</w:t>
      </w:r>
    </w:p>
    <w:p w14:paraId="24D92CB9" w14:textId="77777777" w:rsidR="00640C75" w:rsidRPr="00587957" w:rsidRDefault="00640C75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28"/>
          <w:szCs w:val="28"/>
        </w:rPr>
      </w:pPr>
      <w:r w:rsidRPr="00587957">
        <w:rPr>
          <w:rFonts w:ascii="Century Gothic" w:hAnsi="Century Gothic"/>
          <w:b/>
          <w:color w:val="002060"/>
          <w:sz w:val="28"/>
          <w:szCs w:val="28"/>
        </w:rPr>
        <w:t xml:space="preserve">ZONE SUD-OUEST </w:t>
      </w:r>
    </w:p>
    <w:p w14:paraId="3A957CEA" w14:textId="77777777" w:rsidR="00015C11" w:rsidRPr="00587957" w:rsidRDefault="007D68CF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  <w:sz w:val="24"/>
          <w:szCs w:val="24"/>
        </w:rPr>
      </w:pPr>
      <w:r w:rsidRPr="00587957">
        <w:rPr>
          <w:rFonts w:ascii="Century Gothic" w:hAnsi="Century Gothic"/>
          <w:sz w:val="24"/>
          <w:szCs w:val="24"/>
        </w:rPr>
        <w:t xml:space="preserve">TOUTES </w:t>
      </w:r>
      <w:r w:rsidR="00647783" w:rsidRPr="00587957">
        <w:rPr>
          <w:rFonts w:ascii="Century Gothic" w:hAnsi="Century Gothic"/>
          <w:sz w:val="24"/>
          <w:szCs w:val="24"/>
        </w:rPr>
        <w:t>CLASSES</w:t>
      </w:r>
    </w:p>
    <w:p w14:paraId="13E5F055" w14:textId="77777777" w:rsidR="00015C11" w:rsidRPr="00587957" w:rsidRDefault="00015C11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276" w:lineRule="auto"/>
        <w:jc w:val="center"/>
        <w:rPr>
          <w:rFonts w:ascii="Century Gothic" w:hAnsi="Century Gothic"/>
        </w:rPr>
      </w:pPr>
    </w:p>
    <w:p w14:paraId="77419FC1" w14:textId="2750D620" w:rsidR="00015C11" w:rsidRPr="00587957" w:rsidRDefault="00015C11" w:rsidP="00784A75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b/>
          <w:color w:val="002060"/>
          <w:sz w:val="28"/>
          <w:szCs w:val="28"/>
        </w:rPr>
      </w:pPr>
      <w:r w:rsidRPr="00587957">
        <w:rPr>
          <w:rFonts w:ascii="Century Gothic" w:hAnsi="Century Gothic"/>
          <w:b/>
          <w:color w:val="002060"/>
          <w:sz w:val="28"/>
          <w:szCs w:val="28"/>
        </w:rPr>
        <w:t>L</w:t>
      </w:r>
      <w:r w:rsidR="00640C75" w:rsidRPr="00587957">
        <w:rPr>
          <w:rFonts w:ascii="Century Gothic" w:hAnsi="Century Gothic"/>
          <w:b/>
          <w:color w:val="002060"/>
          <w:sz w:val="28"/>
          <w:szCs w:val="28"/>
        </w:rPr>
        <w:t>E</w:t>
      </w:r>
      <w:r w:rsidRPr="00587957">
        <w:rPr>
          <w:rFonts w:ascii="Century Gothic" w:hAnsi="Century Gothic"/>
          <w:b/>
          <w:color w:val="002060"/>
          <w:sz w:val="28"/>
          <w:szCs w:val="28"/>
        </w:rPr>
        <w:t xml:space="preserve"> </w:t>
      </w:r>
      <w:r w:rsidR="00640C75" w:rsidRPr="00587957">
        <w:rPr>
          <w:rFonts w:ascii="Century Gothic" w:hAnsi="Century Gothic"/>
          <w:b/>
          <w:color w:val="002060"/>
          <w:sz w:val="28"/>
          <w:szCs w:val="28"/>
        </w:rPr>
        <w:t>SAMEDI</w:t>
      </w:r>
      <w:r w:rsidRPr="00587957">
        <w:rPr>
          <w:rFonts w:ascii="Century Gothic" w:hAnsi="Century Gothic"/>
          <w:b/>
          <w:color w:val="002060"/>
          <w:sz w:val="28"/>
          <w:szCs w:val="28"/>
        </w:rPr>
        <w:t xml:space="preserve"> </w:t>
      </w:r>
      <w:r w:rsidR="00486D33">
        <w:rPr>
          <w:rFonts w:ascii="Century Gothic" w:hAnsi="Century Gothic"/>
          <w:b/>
          <w:color w:val="002060"/>
          <w:sz w:val="28"/>
          <w:szCs w:val="28"/>
        </w:rPr>
        <w:t>8</w:t>
      </w:r>
      <w:r w:rsidR="00003549" w:rsidRPr="00587957">
        <w:rPr>
          <w:rFonts w:ascii="Century Gothic" w:hAnsi="Century Gothic"/>
          <w:b/>
          <w:color w:val="002060"/>
          <w:sz w:val="28"/>
          <w:szCs w:val="28"/>
        </w:rPr>
        <w:t xml:space="preserve"> </w:t>
      </w:r>
      <w:r w:rsidR="00647783" w:rsidRPr="00587957">
        <w:rPr>
          <w:rFonts w:ascii="Century Gothic" w:hAnsi="Century Gothic"/>
          <w:b/>
          <w:color w:val="002060"/>
          <w:sz w:val="28"/>
          <w:szCs w:val="28"/>
        </w:rPr>
        <w:t>OCTOBRE</w:t>
      </w:r>
      <w:r w:rsidRPr="00587957">
        <w:rPr>
          <w:rFonts w:ascii="Century Gothic" w:hAnsi="Century Gothic"/>
          <w:b/>
          <w:color w:val="002060"/>
          <w:sz w:val="28"/>
          <w:szCs w:val="28"/>
        </w:rPr>
        <w:t xml:space="preserve"> 20</w:t>
      </w:r>
      <w:r w:rsidR="00E9234F" w:rsidRPr="00587957">
        <w:rPr>
          <w:rFonts w:ascii="Century Gothic" w:hAnsi="Century Gothic"/>
          <w:b/>
          <w:color w:val="002060"/>
          <w:sz w:val="28"/>
          <w:szCs w:val="28"/>
        </w:rPr>
        <w:t>2</w:t>
      </w:r>
      <w:r w:rsidR="00486D33">
        <w:rPr>
          <w:rFonts w:ascii="Century Gothic" w:hAnsi="Century Gothic"/>
          <w:b/>
          <w:color w:val="002060"/>
          <w:sz w:val="28"/>
          <w:szCs w:val="28"/>
        </w:rPr>
        <w:t>2</w:t>
      </w:r>
    </w:p>
    <w:p w14:paraId="430531A0" w14:textId="77777777" w:rsidR="00486D33" w:rsidRDefault="00486D33" w:rsidP="00486D3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Boulodrome - ESPACE GARONNE</w:t>
      </w:r>
    </w:p>
    <w:p w14:paraId="394DA5C3" w14:textId="77777777" w:rsidR="00486D33" w:rsidRDefault="00486D33" w:rsidP="00486D3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sz w:val="28"/>
          <w:szCs w:val="28"/>
        </w:rPr>
      </w:pPr>
      <w:r w:rsidRPr="001D036A">
        <w:rPr>
          <w:rFonts w:ascii="Century Gothic" w:hAnsi="Century Gothic"/>
          <w:sz w:val="28"/>
          <w:szCs w:val="28"/>
        </w:rPr>
        <w:t>Avenue des Griffons</w:t>
      </w:r>
    </w:p>
    <w:p w14:paraId="64705458" w14:textId="72DCED1F" w:rsidR="00015C11" w:rsidRPr="00640C75" w:rsidRDefault="00486D33" w:rsidP="00486D3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entury Gothic" w:hAnsi="Century Gothic"/>
          <w:sz w:val="16"/>
          <w:szCs w:val="16"/>
        </w:rPr>
      </w:pPr>
      <w:r w:rsidRPr="00183519">
        <w:rPr>
          <w:rFonts w:ascii="Century Gothic" w:hAnsi="Century Gothic"/>
          <w:b/>
          <w:sz w:val="32"/>
          <w:szCs w:val="32"/>
        </w:rPr>
        <w:t>33530</w:t>
      </w:r>
      <w:r>
        <w:rPr>
          <w:rFonts w:ascii="Century Gothic" w:hAnsi="Century Gothic"/>
          <w:b/>
          <w:sz w:val="32"/>
          <w:szCs w:val="32"/>
        </w:rPr>
        <w:t xml:space="preserve"> BASSENS</w:t>
      </w:r>
      <w:r w:rsidR="00015C11" w:rsidRPr="00640C75">
        <w:rPr>
          <w:rFonts w:ascii="Century Gothic" w:hAnsi="Century Gothic"/>
          <w:sz w:val="22"/>
          <w:szCs w:val="22"/>
        </w:rPr>
        <w:br/>
      </w:r>
      <w:r w:rsidR="00003549" w:rsidRPr="00640C75">
        <w:rPr>
          <w:rFonts w:ascii="Century Gothic" w:hAnsi="Century Gothic"/>
          <w:sz w:val="16"/>
          <w:szCs w:val="16"/>
        </w:rPr>
        <w:t xml:space="preserve">            </w:t>
      </w:r>
    </w:p>
    <w:p w14:paraId="4460B37F" w14:textId="77777777" w:rsidR="00015C11" w:rsidRPr="00E9234F" w:rsidRDefault="00015C11" w:rsidP="00B84E6B">
      <w:pPr>
        <w:rPr>
          <w:rFonts w:ascii="Century Gothic" w:hAnsi="Century Gothic"/>
          <w:sz w:val="22"/>
          <w:szCs w:val="22"/>
        </w:rPr>
      </w:pPr>
    </w:p>
    <w:p w14:paraId="4CD2EED2" w14:textId="77777777" w:rsidR="00015C11" w:rsidRPr="00E9234F" w:rsidRDefault="00015C11" w:rsidP="00B84E6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i/>
          <w:szCs w:val="18"/>
        </w:rPr>
      </w:pPr>
      <w:r w:rsidRPr="00E9234F">
        <w:rPr>
          <w:rFonts w:ascii="Century Gothic" w:hAnsi="Century Gothic"/>
          <w:b/>
          <w:i/>
          <w:szCs w:val="18"/>
        </w:rPr>
        <w:t>PROGRAMME SPORTIF</w:t>
      </w:r>
    </w:p>
    <w:p w14:paraId="5320C667" w14:textId="77777777" w:rsidR="00015C11" w:rsidRPr="00587957" w:rsidRDefault="00015C11" w:rsidP="00E10E52">
      <w:pPr>
        <w:spacing w:before="120" w:line="276" w:lineRule="auto"/>
        <w:ind w:right="284" w:firstLine="708"/>
        <w:rPr>
          <w:rFonts w:ascii="Century Gothic" w:hAnsi="Century Gothic"/>
          <w:sz w:val="18"/>
          <w:szCs w:val="18"/>
        </w:rPr>
      </w:pPr>
      <w:r w:rsidRPr="00587957">
        <w:rPr>
          <w:rFonts w:ascii="Century Gothic" w:hAnsi="Century Gothic"/>
          <w:sz w:val="18"/>
          <w:szCs w:val="18"/>
        </w:rPr>
        <w:t>09H</w:t>
      </w:r>
      <w:r w:rsidR="008E7164" w:rsidRPr="00587957">
        <w:rPr>
          <w:rFonts w:ascii="Century Gothic" w:hAnsi="Century Gothic"/>
          <w:sz w:val="18"/>
          <w:szCs w:val="18"/>
        </w:rPr>
        <w:t>15</w:t>
      </w:r>
      <w:r w:rsidRPr="00587957">
        <w:rPr>
          <w:rFonts w:ascii="Century Gothic" w:hAnsi="Century Gothic"/>
          <w:sz w:val="18"/>
          <w:szCs w:val="18"/>
        </w:rPr>
        <w:t xml:space="preserve"> </w:t>
      </w:r>
      <w:r w:rsidRPr="00587957">
        <w:rPr>
          <w:rFonts w:ascii="Century Gothic" w:hAnsi="Century Gothic"/>
          <w:sz w:val="18"/>
          <w:szCs w:val="18"/>
        </w:rPr>
        <w:tab/>
      </w:r>
      <w:r w:rsidRPr="00587957">
        <w:rPr>
          <w:rFonts w:ascii="Century Gothic" w:hAnsi="Century Gothic"/>
          <w:sz w:val="18"/>
          <w:szCs w:val="18"/>
        </w:rPr>
        <w:tab/>
      </w:r>
      <w:r w:rsidR="008E7164" w:rsidRPr="00587957">
        <w:rPr>
          <w:rFonts w:ascii="Century Gothic" w:hAnsi="Century Gothic"/>
          <w:sz w:val="18"/>
          <w:szCs w:val="18"/>
        </w:rPr>
        <w:tab/>
      </w:r>
      <w:r w:rsidRPr="00587957">
        <w:rPr>
          <w:rFonts w:ascii="Century Gothic" w:hAnsi="Century Gothic"/>
          <w:sz w:val="18"/>
          <w:szCs w:val="18"/>
        </w:rPr>
        <w:t>Accueil des sportifs, inscription et contrôle des licences</w:t>
      </w:r>
    </w:p>
    <w:p w14:paraId="2B684EA3" w14:textId="77777777" w:rsidR="00015C11" w:rsidRPr="00587957" w:rsidRDefault="008E7164" w:rsidP="00E10E52">
      <w:pPr>
        <w:spacing w:before="120" w:line="276" w:lineRule="auto"/>
        <w:ind w:right="284" w:firstLine="708"/>
        <w:rPr>
          <w:rFonts w:ascii="Century Gothic" w:hAnsi="Century Gothic"/>
          <w:sz w:val="18"/>
          <w:szCs w:val="18"/>
        </w:rPr>
      </w:pPr>
      <w:r w:rsidRPr="00587957">
        <w:rPr>
          <w:rFonts w:ascii="Century Gothic" w:hAnsi="Century Gothic"/>
          <w:sz w:val="18"/>
          <w:szCs w:val="18"/>
        </w:rPr>
        <w:t>10H00</w:t>
      </w:r>
      <w:r w:rsidR="00015C11" w:rsidRPr="00587957">
        <w:rPr>
          <w:rFonts w:ascii="Century Gothic" w:hAnsi="Century Gothic"/>
          <w:sz w:val="18"/>
          <w:szCs w:val="18"/>
        </w:rPr>
        <w:tab/>
      </w:r>
      <w:r w:rsidR="00015C11" w:rsidRPr="00587957">
        <w:rPr>
          <w:rFonts w:ascii="Century Gothic" w:hAnsi="Century Gothic"/>
          <w:sz w:val="18"/>
          <w:szCs w:val="18"/>
        </w:rPr>
        <w:tab/>
      </w:r>
      <w:r w:rsidRPr="00587957">
        <w:rPr>
          <w:rFonts w:ascii="Century Gothic" w:hAnsi="Century Gothic"/>
          <w:sz w:val="18"/>
          <w:szCs w:val="18"/>
        </w:rPr>
        <w:tab/>
      </w:r>
      <w:r w:rsidR="00015C11" w:rsidRPr="00587957">
        <w:rPr>
          <w:rFonts w:ascii="Century Gothic" w:hAnsi="Century Gothic"/>
          <w:sz w:val="18"/>
          <w:szCs w:val="18"/>
        </w:rPr>
        <w:t>Début de la compétition</w:t>
      </w:r>
    </w:p>
    <w:p w14:paraId="5B9D884C" w14:textId="2967F690" w:rsidR="00015C11" w:rsidRPr="00587957" w:rsidRDefault="00015C11" w:rsidP="00E92774">
      <w:pPr>
        <w:spacing w:before="120" w:line="276" w:lineRule="auto"/>
        <w:ind w:left="2124" w:right="284" w:hanging="1416"/>
        <w:rPr>
          <w:rFonts w:ascii="Century Gothic" w:hAnsi="Century Gothic"/>
          <w:sz w:val="18"/>
          <w:szCs w:val="18"/>
        </w:rPr>
      </w:pPr>
      <w:r w:rsidRPr="00533F2B">
        <w:rPr>
          <w:rFonts w:ascii="Century Gothic" w:hAnsi="Century Gothic"/>
          <w:sz w:val="18"/>
          <w:szCs w:val="18"/>
        </w:rPr>
        <w:t>1</w:t>
      </w:r>
      <w:r w:rsidR="005E42CF" w:rsidRPr="00533F2B">
        <w:rPr>
          <w:rFonts w:ascii="Century Gothic" w:hAnsi="Century Gothic"/>
          <w:sz w:val="18"/>
          <w:szCs w:val="18"/>
        </w:rPr>
        <w:t>2</w:t>
      </w:r>
      <w:r w:rsidRPr="00533F2B">
        <w:rPr>
          <w:rFonts w:ascii="Century Gothic" w:hAnsi="Century Gothic"/>
          <w:sz w:val="18"/>
          <w:szCs w:val="18"/>
        </w:rPr>
        <w:t>H</w:t>
      </w:r>
      <w:r w:rsidR="005E42CF" w:rsidRPr="00533F2B">
        <w:rPr>
          <w:rFonts w:ascii="Century Gothic" w:hAnsi="Century Gothic"/>
          <w:sz w:val="18"/>
          <w:szCs w:val="18"/>
        </w:rPr>
        <w:t>00</w:t>
      </w:r>
      <w:r w:rsidR="00003549" w:rsidRPr="00533F2B">
        <w:rPr>
          <w:rFonts w:ascii="Century Gothic" w:hAnsi="Century Gothic"/>
          <w:sz w:val="18"/>
          <w:szCs w:val="18"/>
        </w:rPr>
        <w:t xml:space="preserve"> </w:t>
      </w:r>
      <w:r w:rsidR="00003549" w:rsidRPr="00533F2B">
        <w:rPr>
          <w:rFonts w:ascii="Century Gothic" w:hAnsi="Century Gothic"/>
          <w:sz w:val="18"/>
          <w:szCs w:val="18"/>
        </w:rPr>
        <w:tab/>
      </w:r>
      <w:r w:rsidR="008E7164" w:rsidRPr="00533F2B">
        <w:rPr>
          <w:rFonts w:ascii="Century Gothic" w:hAnsi="Century Gothic"/>
          <w:sz w:val="18"/>
          <w:szCs w:val="18"/>
        </w:rPr>
        <w:tab/>
      </w:r>
      <w:r w:rsidR="00774630" w:rsidRPr="00533F2B">
        <w:rPr>
          <w:rFonts w:ascii="Century Gothic" w:hAnsi="Century Gothic"/>
          <w:sz w:val="18"/>
          <w:szCs w:val="18"/>
        </w:rPr>
        <w:t xml:space="preserve">Repas proposé par le club à </w:t>
      </w:r>
      <w:r w:rsidR="00533F2B" w:rsidRPr="00533F2B">
        <w:rPr>
          <w:rFonts w:ascii="Century Gothic" w:hAnsi="Century Gothic"/>
          <w:sz w:val="18"/>
          <w:szCs w:val="18"/>
        </w:rPr>
        <w:t xml:space="preserve">7 </w:t>
      </w:r>
      <w:r w:rsidR="00774630" w:rsidRPr="00533F2B">
        <w:rPr>
          <w:rFonts w:ascii="Century Gothic" w:hAnsi="Century Gothic"/>
          <w:sz w:val="18"/>
          <w:szCs w:val="18"/>
        </w:rPr>
        <w:t>euros ou prévoir un pique-nique</w:t>
      </w:r>
    </w:p>
    <w:p w14:paraId="4582B795" w14:textId="3E818BEF" w:rsidR="00015C11" w:rsidRPr="00587957" w:rsidRDefault="00015C11" w:rsidP="00E10E52">
      <w:pPr>
        <w:spacing w:before="120" w:line="276" w:lineRule="auto"/>
        <w:ind w:right="284" w:firstLine="708"/>
        <w:rPr>
          <w:rFonts w:ascii="Century Gothic" w:hAnsi="Century Gothic"/>
          <w:sz w:val="18"/>
          <w:szCs w:val="18"/>
        </w:rPr>
      </w:pPr>
      <w:r w:rsidRPr="00587957">
        <w:rPr>
          <w:rFonts w:ascii="Century Gothic" w:hAnsi="Century Gothic"/>
          <w:sz w:val="18"/>
          <w:szCs w:val="18"/>
        </w:rPr>
        <w:t xml:space="preserve">13H00 </w:t>
      </w:r>
      <w:r w:rsidRPr="00587957">
        <w:rPr>
          <w:rFonts w:ascii="Century Gothic" w:hAnsi="Century Gothic"/>
          <w:sz w:val="18"/>
          <w:szCs w:val="18"/>
        </w:rPr>
        <w:tab/>
      </w:r>
      <w:r w:rsidRPr="00587957">
        <w:rPr>
          <w:rFonts w:ascii="Century Gothic" w:hAnsi="Century Gothic"/>
          <w:sz w:val="18"/>
          <w:szCs w:val="18"/>
        </w:rPr>
        <w:tab/>
      </w:r>
      <w:r w:rsidR="008E7164" w:rsidRPr="00587957">
        <w:rPr>
          <w:rFonts w:ascii="Century Gothic" w:hAnsi="Century Gothic"/>
          <w:sz w:val="18"/>
          <w:szCs w:val="18"/>
        </w:rPr>
        <w:tab/>
      </w:r>
      <w:r w:rsidRPr="00587957">
        <w:rPr>
          <w:rFonts w:ascii="Century Gothic" w:hAnsi="Century Gothic"/>
          <w:sz w:val="18"/>
          <w:szCs w:val="18"/>
        </w:rPr>
        <w:t>Reprise de la compétition</w:t>
      </w:r>
      <w:r w:rsidR="008E7164" w:rsidRPr="00587957">
        <w:rPr>
          <w:rFonts w:ascii="Century Gothic" w:hAnsi="Century Gothic"/>
          <w:sz w:val="18"/>
          <w:szCs w:val="18"/>
        </w:rPr>
        <w:t xml:space="preserve"> </w:t>
      </w:r>
    </w:p>
    <w:p w14:paraId="42C99F27" w14:textId="77777777" w:rsidR="00015C11" w:rsidRPr="00E9234F" w:rsidRDefault="00015C11" w:rsidP="00E10E52">
      <w:pPr>
        <w:spacing w:before="120" w:line="276" w:lineRule="auto"/>
        <w:ind w:right="284" w:firstLine="708"/>
        <w:rPr>
          <w:rFonts w:ascii="Century Gothic" w:hAnsi="Century Gothic"/>
          <w:sz w:val="16"/>
          <w:szCs w:val="16"/>
        </w:rPr>
      </w:pPr>
      <w:r w:rsidRPr="00587957">
        <w:rPr>
          <w:rFonts w:ascii="Century Gothic" w:hAnsi="Century Gothic"/>
          <w:sz w:val="18"/>
          <w:szCs w:val="18"/>
        </w:rPr>
        <w:t>15H30</w:t>
      </w:r>
      <w:r w:rsidR="008E7164" w:rsidRPr="00587957">
        <w:rPr>
          <w:rFonts w:ascii="Century Gothic" w:hAnsi="Century Gothic"/>
          <w:sz w:val="18"/>
          <w:szCs w:val="18"/>
        </w:rPr>
        <w:t>-16H00</w:t>
      </w:r>
      <w:r w:rsidR="00B02E35" w:rsidRPr="00587957">
        <w:rPr>
          <w:rFonts w:ascii="Century Gothic" w:hAnsi="Century Gothic"/>
          <w:sz w:val="18"/>
          <w:szCs w:val="18"/>
        </w:rPr>
        <w:t xml:space="preserve"> </w:t>
      </w:r>
      <w:r w:rsidR="00B02E35" w:rsidRPr="00587957">
        <w:rPr>
          <w:rFonts w:ascii="Century Gothic" w:hAnsi="Century Gothic"/>
          <w:sz w:val="18"/>
          <w:szCs w:val="18"/>
        </w:rPr>
        <w:tab/>
      </w:r>
      <w:r w:rsidR="00B02E35" w:rsidRPr="00587957">
        <w:rPr>
          <w:rFonts w:ascii="Century Gothic" w:hAnsi="Century Gothic"/>
          <w:sz w:val="18"/>
          <w:szCs w:val="18"/>
        </w:rPr>
        <w:tab/>
        <w:t>Fin des épreuves et r</w:t>
      </w:r>
      <w:r w:rsidRPr="00587957">
        <w:rPr>
          <w:rFonts w:ascii="Century Gothic" w:hAnsi="Century Gothic"/>
          <w:sz w:val="18"/>
          <w:szCs w:val="18"/>
        </w:rPr>
        <w:t>emise des récompenses</w:t>
      </w:r>
      <w:r w:rsidRPr="00E9234F">
        <w:rPr>
          <w:rFonts w:ascii="Century Gothic" w:hAnsi="Century Gothic"/>
          <w:szCs w:val="18"/>
        </w:rPr>
        <w:t xml:space="preserve"> </w:t>
      </w:r>
      <w:r w:rsidR="00B02156" w:rsidRPr="00E9234F">
        <w:rPr>
          <w:rFonts w:ascii="Century Gothic" w:hAnsi="Century Gothic"/>
          <w:szCs w:val="18"/>
        </w:rPr>
        <w:br/>
      </w:r>
    </w:p>
    <w:p w14:paraId="4BEB74B5" w14:textId="77777777" w:rsidR="00015C11" w:rsidRPr="00E9234F" w:rsidRDefault="00015C11" w:rsidP="00B84E6B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b/>
          <w:i/>
          <w:szCs w:val="18"/>
        </w:rPr>
      </w:pPr>
      <w:r w:rsidRPr="00E9234F">
        <w:rPr>
          <w:rFonts w:ascii="Century Gothic" w:hAnsi="Century Gothic"/>
          <w:b/>
          <w:i/>
          <w:szCs w:val="18"/>
        </w:rPr>
        <w:t xml:space="preserve">CONDITIONS D’INSCRIPTIONS </w:t>
      </w:r>
    </w:p>
    <w:p w14:paraId="647A3DE1" w14:textId="47868D17" w:rsidR="00E9234F" w:rsidRPr="00486D33" w:rsidRDefault="00E9234F" w:rsidP="00486D33">
      <w:pPr>
        <w:pStyle w:val="Corpsdetexte21"/>
        <w:numPr>
          <w:ilvl w:val="0"/>
          <w:numId w:val="2"/>
        </w:numPr>
        <w:spacing w:line="276" w:lineRule="auto"/>
        <w:rPr>
          <w:rFonts w:ascii="Century Gothic" w:hAnsi="Century Gothic"/>
          <w:sz w:val="18"/>
          <w:szCs w:val="18"/>
        </w:rPr>
      </w:pPr>
      <w:r w:rsidRPr="00E9234F">
        <w:rPr>
          <w:rFonts w:ascii="Century Gothic" w:hAnsi="Century Gothic"/>
          <w:sz w:val="18"/>
          <w:szCs w:val="18"/>
        </w:rPr>
        <w:t>Les sportifs devront être à jour de leur licence FFSA 202</w:t>
      </w:r>
      <w:r w:rsidR="00486D33">
        <w:rPr>
          <w:rFonts w:ascii="Century Gothic" w:hAnsi="Century Gothic"/>
          <w:sz w:val="18"/>
          <w:szCs w:val="18"/>
        </w:rPr>
        <w:t>2</w:t>
      </w:r>
      <w:r w:rsidRPr="00E9234F">
        <w:rPr>
          <w:rFonts w:ascii="Century Gothic" w:hAnsi="Century Gothic"/>
          <w:sz w:val="18"/>
          <w:szCs w:val="18"/>
        </w:rPr>
        <w:t>/202</w:t>
      </w:r>
      <w:r w:rsidR="00486D33">
        <w:rPr>
          <w:rFonts w:ascii="Century Gothic" w:hAnsi="Century Gothic"/>
          <w:sz w:val="18"/>
          <w:szCs w:val="18"/>
        </w:rPr>
        <w:t>3</w:t>
      </w:r>
    </w:p>
    <w:p w14:paraId="40A4D3D4" w14:textId="77777777" w:rsidR="00E9234F" w:rsidRPr="00587957" w:rsidRDefault="00E9234F" w:rsidP="00E9234F">
      <w:pPr>
        <w:pStyle w:val="Corpsdetexte21"/>
        <w:numPr>
          <w:ilvl w:val="0"/>
          <w:numId w:val="2"/>
        </w:numPr>
        <w:spacing w:line="276" w:lineRule="auto"/>
        <w:rPr>
          <w:rFonts w:ascii="Century Gothic" w:hAnsi="Century Gothic"/>
          <w:sz w:val="18"/>
          <w:szCs w:val="18"/>
        </w:rPr>
      </w:pPr>
      <w:r w:rsidRPr="00587957">
        <w:rPr>
          <w:rFonts w:ascii="Century Gothic" w:hAnsi="Century Gothic"/>
          <w:sz w:val="18"/>
          <w:szCs w:val="18"/>
        </w:rPr>
        <w:t>Apporter son matériel.</w:t>
      </w:r>
    </w:p>
    <w:p w14:paraId="0E5F45DC" w14:textId="77777777" w:rsidR="00E9234F" w:rsidRPr="00587957" w:rsidRDefault="00E9234F" w:rsidP="00E9234F">
      <w:pPr>
        <w:pStyle w:val="Corpsdetexte21"/>
        <w:numPr>
          <w:ilvl w:val="0"/>
          <w:numId w:val="2"/>
        </w:numPr>
        <w:spacing w:line="276" w:lineRule="auto"/>
        <w:rPr>
          <w:rFonts w:ascii="Century Gothic" w:hAnsi="Century Gothic"/>
          <w:sz w:val="18"/>
          <w:szCs w:val="18"/>
        </w:rPr>
      </w:pPr>
      <w:r w:rsidRPr="00587957">
        <w:rPr>
          <w:rFonts w:ascii="Century Gothic" w:hAnsi="Century Gothic"/>
          <w:sz w:val="18"/>
          <w:szCs w:val="18"/>
        </w:rPr>
        <w:t xml:space="preserve">Remplir la fiche d’engagement. </w:t>
      </w:r>
    </w:p>
    <w:p w14:paraId="5A9A14D2" w14:textId="6E8461D4" w:rsidR="001B1B4E" w:rsidRPr="00DA3769" w:rsidRDefault="00015C11" w:rsidP="00DA3769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sz w:val="18"/>
          <w:szCs w:val="18"/>
        </w:rPr>
      </w:pPr>
      <w:r w:rsidRPr="00587957">
        <w:rPr>
          <w:rFonts w:ascii="Century Gothic" w:hAnsi="Century Gothic"/>
          <w:sz w:val="18"/>
          <w:szCs w:val="18"/>
        </w:rPr>
        <w:t>Les clubs doivent prévoir (au moins) un accompagnateur pour l’arbitrage.</w:t>
      </w:r>
    </w:p>
    <w:p w14:paraId="641DB0F3" w14:textId="784BDE86" w:rsidR="00E9234F" w:rsidRPr="00587957" w:rsidRDefault="006F3549" w:rsidP="00E76320">
      <w:pPr>
        <w:pStyle w:val="Corpsdetexte21"/>
        <w:numPr>
          <w:ilvl w:val="0"/>
          <w:numId w:val="2"/>
        </w:numPr>
        <w:spacing w:line="276" w:lineRule="auto"/>
        <w:ind w:right="284"/>
        <w:rPr>
          <w:rFonts w:ascii="Century Gothic" w:hAnsi="Century Gothic"/>
          <w:sz w:val="18"/>
          <w:szCs w:val="18"/>
        </w:rPr>
      </w:pPr>
      <w:r w:rsidRPr="00587957">
        <w:rPr>
          <w:rFonts w:ascii="Century Gothic" w:hAnsi="Century Gothic"/>
          <w:sz w:val="18"/>
          <w:szCs w:val="18"/>
        </w:rPr>
        <w:t>Participer</w:t>
      </w:r>
      <w:r w:rsidR="004D4F2A" w:rsidRPr="00587957">
        <w:rPr>
          <w:rFonts w:ascii="Century Gothic" w:hAnsi="Century Gothic"/>
          <w:sz w:val="18"/>
          <w:szCs w:val="18"/>
        </w:rPr>
        <w:t xml:space="preserve"> à 3</w:t>
      </w:r>
      <w:r w:rsidR="001B1B4E" w:rsidRPr="00587957">
        <w:rPr>
          <w:rFonts w:ascii="Century Gothic" w:hAnsi="Century Gothic"/>
          <w:sz w:val="18"/>
          <w:szCs w:val="18"/>
        </w:rPr>
        <w:t xml:space="preserve"> journées minimum</w:t>
      </w:r>
      <w:r w:rsidR="00DA3769">
        <w:rPr>
          <w:rFonts w:ascii="Century Gothic" w:hAnsi="Century Gothic"/>
          <w:sz w:val="18"/>
          <w:szCs w:val="18"/>
        </w:rPr>
        <w:t xml:space="preserve"> avec la même équipe</w:t>
      </w:r>
      <w:r w:rsidR="001B1B4E" w:rsidRPr="00587957">
        <w:rPr>
          <w:rFonts w:ascii="Century Gothic" w:hAnsi="Century Gothic"/>
          <w:sz w:val="18"/>
          <w:szCs w:val="18"/>
        </w:rPr>
        <w:t xml:space="preserve"> pour pouvoir se qualifi</w:t>
      </w:r>
      <w:r w:rsidRPr="00587957">
        <w:rPr>
          <w:rFonts w:ascii="Century Gothic" w:hAnsi="Century Gothic"/>
          <w:sz w:val="18"/>
          <w:szCs w:val="18"/>
        </w:rPr>
        <w:t xml:space="preserve">er </w:t>
      </w:r>
      <w:r w:rsidR="00CE7DEE" w:rsidRPr="00587957">
        <w:rPr>
          <w:rFonts w:ascii="Century Gothic" w:hAnsi="Century Gothic"/>
          <w:sz w:val="18"/>
          <w:szCs w:val="18"/>
        </w:rPr>
        <w:t>aux</w:t>
      </w:r>
      <w:r w:rsidRPr="00587957">
        <w:rPr>
          <w:rFonts w:ascii="Century Gothic" w:hAnsi="Century Gothic"/>
          <w:sz w:val="18"/>
          <w:szCs w:val="18"/>
        </w:rPr>
        <w:t xml:space="preserve"> </w:t>
      </w:r>
      <w:r w:rsidR="00CE7DEE" w:rsidRPr="00587957">
        <w:rPr>
          <w:rFonts w:ascii="Century Gothic" w:hAnsi="Century Gothic"/>
          <w:sz w:val="18"/>
          <w:szCs w:val="18"/>
        </w:rPr>
        <w:t>F</w:t>
      </w:r>
      <w:r w:rsidRPr="00587957">
        <w:rPr>
          <w:rFonts w:ascii="Century Gothic" w:hAnsi="Century Gothic"/>
          <w:sz w:val="18"/>
          <w:szCs w:val="18"/>
        </w:rPr>
        <w:t xml:space="preserve">inales </w:t>
      </w:r>
      <w:r w:rsidR="0088658E" w:rsidRPr="00587957">
        <w:rPr>
          <w:rFonts w:ascii="Century Gothic" w:hAnsi="Century Gothic"/>
          <w:sz w:val="18"/>
          <w:szCs w:val="18"/>
        </w:rPr>
        <w:t>r</w:t>
      </w:r>
      <w:r w:rsidR="001B1B4E" w:rsidRPr="00587957">
        <w:rPr>
          <w:rFonts w:ascii="Century Gothic" w:hAnsi="Century Gothic"/>
          <w:sz w:val="18"/>
          <w:szCs w:val="18"/>
        </w:rPr>
        <w:t>égional</w:t>
      </w:r>
      <w:r w:rsidRPr="00587957">
        <w:rPr>
          <w:rFonts w:ascii="Century Gothic" w:hAnsi="Century Gothic"/>
          <w:sz w:val="18"/>
          <w:szCs w:val="18"/>
        </w:rPr>
        <w:t xml:space="preserve">es. </w:t>
      </w:r>
    </w:p>
    <w:p w14:paraId="621A535C" w14:textId="77777777" w:rsidR="00003549" w:rsidRPr="00580F45" w:rsidRDefault="00003549" w:rsidP="0000354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ind w:right="284"/>
        <w:jc w:val="center"/>
        <w:rPr>
          <w:rFonts w:ascii="Century Gothic" w:hAnsi="Century Gothic"/>
          <w:b/>
          <w:i/>
          <w:sz w:val="22"/>
        </w:rPr>
      </w:pPr>
      <w:r>
        <w:rPr>
          <w:rFonts w:ascii="Century Gothic" w:hAnsi="Century Gothic"/>
          <w:b/>
          <w:i/>
          <w:sz w:val="22"/>
        </w:rPr>
        <w:t>RESTAURATION</w:t>
      </w:r>
    </w:p>
    <w:p w14:paraId="26FCDEA5" w14:textId="0073A982" w:rsidR="00003549" w:rsidRDefault="00774630" w:rsidP="0020441F">
      <w:pPr>
        <w:pStyle w:val="Corpsdetexte21"/>
        <w:numPr>
          <w:ilvl w:val="0"/>
          <w:numId w:val="2"/>
        </w:numPr>
        <w:spacing w:line="276" w:lineRule="auto"/>
        <w:ind w:right="-24"/>
        <w:rPr>
          <w:rFonts w:ascii="Century Gothic" w:hAnsi="Century Gothic"/>
          <w:sz w:val="20"/>
        </w:rPr>
      </w:pPr>
      <w:r w:rsidRPr="00533F2B">
        <w:rPr>
          <w:rFonts w:ascii="Century Gothic" w:hAnsi="Century Gothic"/>
          <w:sz w:val="20"/>
        </w:rPr>
        <w:t xml:space="preserve">Repas à </w:t>
      </w:r>
      <w:r w:rsidR="00533F2B" w:rsidRPr="00533F2B">
        <w:rPr>
          <w:rFonts w:ascii="Century Gothic" w:hAnsi="Century Gothic"/>
          <w:sz w:val="20"/>
        </w:rPr>
        <w:t>7</w:t>
      </w:r>
      <w:r w:rsidRPr="00533F2B">
        <w:rPr>
          <w:rFonts w:ascii="Century Gothic" w:hAnsi="Century Gothic"/>
          <w:sz w:val="20"/>
        </w:rPr>
        <w:t xml:space="preserve"> euros : </w:t>
      </w:r>
      <w:r w:rsidR="00533F2B" w:rsidRPr="00533F2B">
        <w:rPr>
          <w:rFonts w:ascii="Century Gothic" w:hAnsi="Century Gothic"/>
          <w:sz w:val="20"/>
        </w:rPr>
        <w:t xml:space="preserve">Entrée </w:t>
      </w:r>
      <w:r w:rsidRPr="00533F2B">
        <w:rPr>
          <w:rFonts w:ascii="Century Gothic" w:hAnsi="Century Gothic"/>
          <w:sz w:val="20"/>
        </w:rPr>
        <w:t xml:space="preserve"> / </w:t>
      </w:r>
      <w:r w:rsidR="00533F2B" w:rsidRPr="00533F2B">
        <w:rPr>
          <w:rFonts w:ascii="Century Gothic" w:hAnsi="Century Gothic"/>
          <w:sz w:val="20"/>
        </w:rPr>
        <w:t>Sandwich</w:t>
      </w:r>
      <w:r w:rsidRPr="00533F2B">
        <w:rPr>
          <w:rFonts w:ascii="Century Gothic" w:hAnsi="Century Gothic"/>
          <w:sz w:val="20"/>
        </w:rPr>
        <w:t xml:space="preserve"> / dessert / bouteille d’eau</w:t>
      </w:r>
      <w:r w:rsidR="00B02156">
        <w:rPr>
          <w:rFonts w:ascii="Century Gothic" w:hAnsi="Century Gothic"/>
          <w:sz w:val="20"/>
        </w:rPr>
        <w:br/>
      </w:r>
    </w:p>
    <w:p w14:paraId="07FC2CBD" w14:textId="7EB291CF" w:rsidR="00DA4F08" w:rsidRDefault="00015C11" w:rsidP="00295E7D">
      <w:pPr>
        <w:ind w:right="283"/>
        <w:rPr>
          <w:rFonts w:ascii="Century Gothic" w:hAnsi="Century Gothic"/>
        </w:rPr>
      </w:pPr>
      <w:r w:rsidRPr="009744EE">
        <w:rPr>
          <w:rFonts w:ascii="Century Gothic" w:hAnsi="Century Gothic"/>
          <w:i/>
          <w:u w:val="single"/>
        </w:rPr>
        <w:t xml:space="preserve">Contact </w:t>
      </w:r>
      <w:r>
        <w:rPr>
          <w:rFonts w:ascii="Century Gothic" w:hAnsi="Century Gothic"/>
          <w:i/>
          <w:u w:val="single"/>
        </w:rPr>
        <w:t>responsable</w:t>
      </w:r>
      <w:r w:rsidR="00640C75">
        <w:rPr>
          <w:rFonts w:ascii="Century Gothic" w:hAnsi="Century Gothic"/>
          <w:i/>
          <w:u w:val="single"/>
        </w:rPr>
        <w:t xml:space="preserve"> pétanque</w:t>
      </w:r>
      <w:r>
        <w:rPr>
          <w:rFonts w:ascii="Century Gothic" w:hAnsi="Century Gothic"/>
          <w:i/>
          <w:u w:val="single"/>
        </w:rPr>
        <w:t xml:space="preserve"> </w:t>
      </w:r>
      <w:r w:rsidR="00640C75">
        <w:rPr>
          <w:rFonts w:ascii="Century Gothic" w:hAnsi="Century Gothic"/>
          <w:i/>
          <w:u w:val="single"/>
        </w:rPr>
        <w:t>Z</w:t>
      </w:r>
      <w:r w:rsidR="0057622F">
        <w:rPr>
          <w:rFonts w:ascii="Century Gothic" w:hAnsi="Century Gothic"/>
          <w:i/>
          <w:u w:val="single"/>
        </w:rPr>
        <w:t xml:space="preserve">one </w:t>
      </w:r>
      <w:r w:rsidR="00640C75">
        <w:rPr>
          <w:rFonts w:ascii="Century Gothic" w:hAnsi="Century Gothic"/>
          <w:i/>
          <w:u w:val="single"/>
        </w:rPr>
        <w:t>Sud</w:t>
      </w:r>
      <w:r w:rsidR="0057622F">
        <w:rPr>
          <w:rFonts w:ascii="Century Gothic" w:hAnsi="Century Gothic"/>
          <w:i/>
          <w:u w:val="single"/>
        </w:rPr>
        <w:t>-</w:t>
      </w:r>
      <w:r w:rsidR="00640C75">
        <w:rPr>
          <w:rFonts w:ascii="Century Gothic" w:hAnsi="Century Gothic"/>
          <w:i/>
          <w:u w:val="single"/>
        </w:rPr>
        <w:t>Oue</w:t>
      </w:r>
      <w:r w:rsidR="0057622F">
        <w:rPr>
          <w:rFonts w:ascii="Century Gothic" w:hAnsi="Century Gothic"/>
          <w:i/>
          <w:u w:val="single"/>
        </w:rPr>
        <w:t>st</w:t>
      </w:r>
      <w:r w:rsidR="00014ACB">
        <w:rPr>
          <w:rFonts w:ascii="Century Gothic" w:hAnsi="Century Gothic"/>
          <w:i/>
          <w:u w:val="single"/>
        </w:rPr>
        <w:t xml:space="preserve"> </w:t>
      </w:r>
      <w:r w:rsidRPr="009744EE">
        <w:rPr>
          <w:rFonts w:ascii="Century Gothic" w:hAnsi="Century Gothic"/>
        </w:rPr>
        <w:t xml:space="preserve">: </w:t>
      </w:r>
      <w:r w:rsidR="008E7164">
        <w:rPr>
          <w:rFonts w:ascii="Century Gothic" w:hAnsi="Century Gothic"/>
        </w:rPr>
        <w:t>Marina Cézard</w:t>
      </w:r>
      <w:r w:rsidR="00F0532A">
        <w:rPr>
          <w:rFonts w:ascii="Century Gothic" w:hAnsi="Century Gothic"/>
        </w:rPr>
        <w:t> :</w:t>
      </w:r>
      <w:r w:rsidR="0057622F">
        <w:rPr>
          <w:rFonts w:ascii="Century Gothic" w:hAnsi="Century Gothic"/>
        </w:rPr>
        <w:t xml:space="preserve"> 06</w:t>
      </w:r>
      <w:r w:rsidR="008E7164">
        <w:rPr>
          <w:rFonts w:ascii="Century Gothic" w:hAnsi="Century Gothic"/>
        </w:rPr>
        <w:t>-</w:t>
      </w:r>
      <w:r w:rsidR="00D5163B">
        <w:rPr>
          <w:rFonts w:ascii="Century Gothic" w:hAnsi="Century Gothic"/>
        </w:rPr>
        <w:t>85</w:t>
      </w:r>
      <w:r w:rsidR="008E7164">
        <w:rPr>
          <w:rFonts w:ascii="Century Gothic" w:hAnsi="Century Gothic"/>
        </w:rPr>
        <w:t>-</w:t>
      </w:r>
      <w:r w:rsidR="00D5163B">
        <w:rPr>
          <w:rFonts w:ascii="Century Gothic" w:hAnsi="Century Gothic"/>
        </w:rPr>
        <w:t>58</w:t>
      </w:r>
      <w:r w:rsidR="008E7164">
        <w:rPr>
          <w:rFonts w:ascii="Century Gothic" w:hAnsi="Century Gothic"/>
        </w:rPr>
        <w:t>-</w:t>
      </w:r>
      <w:r w:rsidR="00D5163B">
        <w:rPr>
          <w:rFonts w:ascii="Century Gothic" w:hAnsi="Century Gothic"/>
        </w:rPr>
        <w:t>23</w:t>
      </w:r>
      <w:r w:rsidR="008E7164">
        <w:rPr>
          <w:rFonts w:ascii="Century Gothic" w:hAnsi="Century Gothic"/>
        </w:rPr>
        <w:t>-</w:t>
      </w:r>
      <w:r w:rsidR="00D5163B">
        <w:rPr>
          <w:rFonts w:ascii="Century Gothic" w:hAnsi="Century Gothic"/>
        </w:rPr>
        <w:t>02</w:t>
      </w:r>
      <w:r>
        <w:rPr>
          <w:rFonts w:ascii="Century Gothic" w:hAnsi="Century Gothic"/>
        </w:rPr>
        <w:t xml:space="preserve"> </w:t>
      </w:r>
      <w:r w:rsidR="00486D33">
        <w:rPr>
          <w:rFonts w:ascii="Century Gothic" w:hAnsi="Century Gothic"/>
          <w:i/>
          <w:noProof/>
          <w:u w:val="single"/>
        </w:rPr>
        <w:drawing>
          <wp:anchor distT="0" distB="0" distL="114300" distR="114300" simplePos="0" relativeHeight="251701760" behindDoc="1" locked="0" layoutInCell="1" allowOverlap="1" wp14:anchorId="076DD4A2" wp14:editId="6DFE8F6C">
            <wp:simplePos x="0" y="0"/>
            <wp:positionH relativeFrom="margin">
              <wp:posOffset>3067050</wp:posOffset>
            </wp:positionH>
            <wp:positionV relativeFrom="margin">
              <wp:posOffset>9877425</wp:posOffset>
            </wp:positionV>
            <wp:extent cx="638175" cy="361950"/>
            <wp:effectExtent l="19050" t="0" r="952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6D33">
        <w:rPr>
          <w:rFonts w:ascii="Century Gothic" w:hAnsi="Century Gothic"/>
          <w:i/>
          <w:noProof/>
          <w:u w:val="single"/>
        </w:rPr>
        <w:drawing>
          <wp:anchor distT="0" distB="0" distL="114300" distR="114300" simplePos="0" relativeHeight="251699712" behindDoc="1" locked="0" layoutInCell="1" allowOverlap="1" wp14:anchorId="4F638B2F" wp14:editId="47FCEB54">
            <wp:simplePos x="0" y="0"/>
            <wp:positionH relativeFrom="margin">
              <wp:posOffset>1571625</wp:posOffset>
            </wp:positionH>
            <wp:positionV relativeFrom="margin">
              <wp:posOffset>9877425</wp:posOffset>
            </wp:positionV>
            <wp:extent cx="885825" cy="342900"/>
            <wp:effectExtent l="19050" t="0" r="952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25" b="36299"/>
                    <a:stretch/>
                  </pic:blipFill>
                  <pic:spPr bwMode="auto">
                    <a:xfrm>
                      <a:off x="0" y="0"/>
                      <a:ext cx="8858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A43D3">
        <w:rPr>
          <w:rFonts w:ascii="Century Gothic" w:hAnsi="Century Gothic"/>
          <w:i/>
          <w:noProof/>
          <w:u w:val="single"/>
        </w:rPr>
        <w:drawing>
          <wp:anchor distT="0" distB="0" distL="114300" distR="114300" simplePos="0" relativeHeight="251700736" behindDoc="1" locked="0" layoutInCell="1" allowOverlap="1" wp14:anchorId="191558CD" wp14:editId="353D00E2">
            <wp:simplePos x="0" y="0"/>
            <wp:positionH relativeFrom="margin">
              <wp:posOffset>4343400</wp:posOffset>
            </wp:positionH>
            <wp:positionV relativeFrom="margin">
              <wp:posOffset>9784080</wp:posOffset>
            </wp:positionV>
            <wp:extent cx="781050" cy="381000"/>
            <wp:effectExtent l="1905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3549">
        <w:rPr>
          <w:rFonts w:ascii="Century Gothic" w:hAnsi="Century Gothic"/>
        </w:rPr>
        <w:br/>
      </w:r>
    </w:p>
    <w:p w14:paraId="7E47075C" w14:textId="77777777" w:rsidR="009156AA" w:rsidRPr="009821DD" w:rsidRDefault="009156AA" w:rsidP="009156AA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lastRenderedPageBreak/>
        <w:t>FICHE D’ENGAGEMENT</w:t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br/>
        <w:t>J1 CHAMPIONNAT PETANQUE ZSO - BASSENS – SAMEDI 8 OCTOBRE 2022</w:t>
      </w:r>
    </w:p>
    <w:p w14:paraId="5316D052" w14:textId="4364741E" w:rsidR="009D2238" w:rsidRPr="00764EE9" w:rsidRDefault="009156AA" w:rsidP="00A85F9C">
      <w:pPr>
        <w:pStyle w:val="Corpsdetexte21"/>
        <w:ind w:left="0"/>
        <w:jc w:val="center"/>
        <w:rPr>
          <w:rFonts w:ascii="Century Gothic" w:hAnsi="Century Gothic"/>
          <w:szCs w:val="22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voyer </w:t>
      </w:r>
      <w:r w:rsidRPr="006E4CAE">
        <w:rPr>
          <w:rFonts w:ascii="Century Gothic" w:hAnsi="Century Gothic"/>
          <w:b/>
          <w:color w:val="FF0000"/>
          <w:szCs w:val="22"/>
          <w:u w:val="single"/>
        </w:rPr>
        <w:t xml:space="preserve">avant le </w:t>
      </w:r>
      <w:r>
        <w:rPr>
          <w:rFonts w:ascii="Century Gothic" w:hAnsi="Century Gothic"/>
          <w:b/>
          <w:color w:val="FF0000"/>
          <w:szCs w:val="22"/>
          <w:u w:val="single"/>
        </w:rPr>
        <w:t>28 Septembre 2022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1"/>
        <w:gridCol w:w="8539"/>
      </w:tblGrid>
      <w:tr w:rsidR="00015C11" w:rsidRPr="00764EE9" w14:paraId="25546961" w14:textId="77777777" w:rsidTr="00764EE9">
        <w:trPr>
          <w:cantSplit/>
        </w:trPr>
        <w:tc>
          <w:tcPr>
            <w:tcW w:w="890" w:type="pct"/>
          </w:tcPr>
          <w:p w14:paraId="2D42AF0F" w14:textId="77777777" w:rsidR="00015C11" w:rsidRPr="00764EE9" w:rsidRDefault="00015C11" w:rsidP="00764EE9">
            <w:pPr>
              <w:jc w:val="center"/>
              <w:rPr>
                <w:rFonts w:ascii="Century Gothic" w:hAnsi="Century Gothic"/>
              </w:rPr>
            </w:pPr>
            <w:r w:rsidRPr="00764EE9">
              <w:rPr>
                <w:rFonts w:ascii="Century Gothic" w:hAnsi="Century Gothic"/>
              </w:rPr>
              <w:t>N° d’affiliation</w:t>
            </w:r>
          </w:p>
          <w:p w14:paraId="7242A10C" w14:textId="77777777" w:rsidR="00015C11" w:rsidRPr="00764EE9" w:rsidRDefault="00015C11" w:rsidP="00764EE9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764EE9">
              <w:rPr>
                <w:rFonts w:ascii="Century Gothic" w:hAnsi="Century Gothic"/>
              </w:rPr>
              <w:t>et nom de l’Association</w:t>
            </w:r>
          </w:p>
        </w:tc>
        <w:tc>
          <w:tcPr>
            <w:tcW w:w="4110" w:type="pct"/>
          </w:tcPr>
          <w:p w14:paraId="012937F5" w14:textId="77777777" w:rsidR="00015C11" w:rsidRPr="00764EE9" w:rsidRDefault="00015C11" w:rsidP="004D7970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015C11" w:rsidRPr="00764EE9" w14:paraId="0AA75A13" w14:textId="77777777" w:rsidTr="00764EE9">
        <w:trPr>
          <w:cantSplit/>
        </w:trPr>
        <w:tc>
          <w:tcPr>
            <w:tcW w:w="890" w:type="pct"/>
          </w:tcPr>
          <w:p w14:paraId="325B6AA2" w14:textId="77777777" w:rsidR="00015C11" w:rsidRDefault="009D2238" w:rsidP="00764EE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Accompagnateur</w:t>
            </w:r>
          </w:p>
          <w:p w14:paraId="78169743" w14:textId="77777777" w:rsidR="009D2238" w:rsidRDefault="009D2238" w:rsidP="00764EE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N° licence FFSA</w:t>
            </w:r>
          </w:p>
          <w:p w14:paraId="15B5D5B3" w14:textId="77777777" w:rsidR="009D2238" w:rsidRPr="00764EE9" w:rsidRDefault="009D2238" w:rsidP="00764EE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Téléphone</w:t>
            </w:r>
          </w:p>
        </w:tc>
        <w:tc>
          <w:tcPr>
            <w:tcW w:w="4110" w:type="pct"/>
          </w:tcPr>
          <w:p w14:paraId="7BD3E28E" w14:textId="77777777" w:rsidR="00015C11" w:rsidRPr="00764EE9" w:rsidRDefault="00015C11" w:rsidP="004D7970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51374160" w14:textId="77777777" w:rsidR="00015C11" w:rsidRPr="00764EE9" w:rsidRDefault="00015C11" w:rsidP="00764EE9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90"/>
        <w:gridCol w:w="2003"/>
      </w:tblGrid>
      <w:tr w:rsidR="000D4BF0" w:rsidRPr="00DA4A56" w14:paraId="02969410" w14:textId="77777777" w:rsidTr="000C5648">
        <w:trPr>
          <w:cantSplit/>
          <w:trHeight w:val="397"/>
        </w:trPr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16CD9" w14:textId="77777777" w:rsidR="000D4BF0" w:rsidRPr="00FE4917" w:rsidRDefault="000D4BF0" w:rsidP="000C564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E4917">
              <w:rPr>
                <w:rFonts w:ascii="Century Gothic" w:hAnsi="Century Gothic"/>
                <w:sz w:val="18"/>
                <w:szCs w:val="18"/>
              </w:rPr>
              <w:t>Classe</w:t>
            </w:r>
          </w:p>
        </w:tc>
        <w:tc>
          <w:tcPr>
            <w:tcW w:w="3152" w:type="pct"/>
            <w:tcBorders>
              <w:top w:val="nil"/>
              <w:left w:val="single" w:sz="4" w:space="0" w:color="auto"/>
            </w:tcBorders>
            <w:vAlign w:val="center"/>
          </w:tcPr>
          <w:p w14:paraId="4689AD8E" w14:textId="77777777" w:rsidR="000D4BF0" w:rsidRPr="00BE6507" w:rsidRDefault="000D4BF0" w:rsidP="000C5648">
            <w:pPr>
              <w:pStyle w:val="Corpsdetexte21"/>
              <w:ind w:left="0"/>
              <w:jc w:val="center"/>
              <w:rPr>
                <w:rFonts w:ascii="Century Gothic" w:hAnsi="Century Gothic"/>
                <w:i/>
                <w:iCs/>
                <w:szCs w:val="22"/>
              </w:rPr>
            </w:pPr>
            <w:r>
              <w:rPr>
                <w:rFonts w:ascii="Century Gothic" w:hAnsi="Century Gothic"/>
                <w:b/>
                <w:i/>
                <w:i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6567DC86" wp14:editId="5C83F2F2">
                      <wp:simplePos x="0" y="0"/>
                      <wp:positionH relativeFrom="column">
                        <wp:posOffset>538480</wp:posOffset>
                      </wp:positionH>
                      <wp:positionV relativeFrom="paragraph">
                        <wp:posOffset>83185</wp:posOffset>
                      </wp:positionV>
                      <wp:extent cx="358140" cy="137160"/>
                      <wp:effectExtent l="0" t="0" r="22860" b="15240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5814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5BCAE" id="Rectangle 4" o:spid="_x0000_s1026" style="position:absolute;margin-left:42.4pt;margin-top:6.55pt;width:28.2pt;height:10.8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" fillcolor="#00b050" strokecolor="windowText" strokeweight=".25pt">
                      <v:path arrowok="t"/>
                    </v:rect>
                  </w:pict>
                </mc:Fallback>
              </mc:AlternateContent>
            </w:r>
            <w:r w:rsidRPr="00BE6507">
              <w:rPr>
                <w:rFonts w:ascii="Century Gothic" w:hAnsi="Century Gothic"/>
                <w:b/>
                <w:i/>
                <w:iCs/>
                <w:szCs w:val="22"/>
              </w:rPr>
              <w:t xml:space="preserve">Championnat </w:t>
            </w:r>
            <w:r>
              <w:rPr>
                <w:rFonts w:ascii="Century Gothic" w:hAnsi="Century Gothic"/>
                <w:b/>
                <w:i/>
                <w:iCs/>
                <w:szCs w:val="22"/>
              </w:rPr>
              <w:t>Tête à Tête AB</w:t>
            </w:r>
            <w:r w:rsidRPr="00BE6507">
              <w:rPr>
                <w:rFonts w:ascii="Century Gothic" w:hAnsi="Century Gothic"/>
                <w:b/>
                <w:i/>
                <w:iCs/>
                <w:szCs w:val="22"/>
              </w:rPr>
              <w:t xml:space="preserve"> </w:t>
            </w:r>
          </w:p>
          <w:p w14:paraId="2AD3E991" w14:textId="77777777" w:rsidR="000D4BF0" w:rsidRPr="00C7010D" w:rsidRDefault="000D4BF0" w:rsidP="000C5648">
            <w:pPr>
              <w:rPr>
                <w:rFonts w:ascii="Century Gothic" w:hAnsi="Century Gothic"/>
                <w:b/>
                <w:color w:val="FF0000"/>
              </w:rPr>
            </w:pPr>
          </w:p>
        </w:tc>
        <w:tc>
          <w:tcPr>
            <w:tcW w:w="958" w:type="pct"/>
            <w:vAlign w:val="center"/>
          </w:tcPr>
          <w:p w14:paraId="1EB4365F" w14:textId="77777777" w:rsidR="000D4BF0" w:rsidRPr="00FE4917" w:rsidRDefault="000D4BF0" w:rsidP="000C5648">
            <w:pPr>
              <w:pStyle w:val="Titre5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FE4917">
              <w:rPr>
                <w:rFonts w:ascii="Century Gothic" w:hAnsi="Century Gothic"/>
                <w:color w:val="auto"/>
                <w:sz w:val="18"/>
                <w:szCs w:val="18"/>
              </w:rPr>
              <w:t>N° Licence</w:t>
            </w:r>
          </w:p>
        </w:tc>
      </w:tr>
    </w:tbl>
    <w:p w14:paraId="65BACA1B" w14:textId="77777777" w:rsidR="000D4BF0" w:rsidRDefault="000D4BF0" w:rsidP="000D4BF0">
      <w:pPr>
        <w:jc w:val="center"/>
        <w:rPr>
          <w:rFonts w:ascii="Comic Sans MS" w:hAnsi="Comic Sans MS"/>
          <w:b/>
          <w:bCs/>
          <w:color w:val="00B050"/>
        </w:rPr>
      </w:pP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2122"/>
        <w:gridCol w:w="5386"/>
        <w:gridCol w:w="2977"/>
      </w:tblGrid>
      <w:tr w:rsidR="000D4BF0" w14:paraId="38C55C29" w14:textId="77777777" w:rsidTr="000C5648">
        <w:tc>
          <w:tcPr>
            <w:tcW w:w="2122" w:type="dxa"/>
            <w:vAlign w:val="center"/>
          </w:tcPr>
          <w:p w14:paraId="49E852AA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  <w:bookmarkStart w:id="0" w:name="_Hlk49342446"/>
          </w:p>
        </w:tc>
        <w:tc>
          <w:tcPr>
            <w:tcW w:w="5386" w:type="dxa"/>
            <w:vAlign w:val="center"/>
          </w:tcPr>
          <w:p w14:paraId="70B820F7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77" w:type="dxa"/>
            <w:vAlign w:val="center"/>
          </w:tcPr>
          <w:p w14:paraId="62D5A26F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</w:p>
        </w:tc>
      </w:tr>
      <w:bookmarkEnd w:id="0"/>
    </w:tbl>
    <w:p w14:paraId="066D5096" w14:textId="77777777" w:rsidR="000D4BF0" w:rsidRDefault="000D4BF0" w:rsidP="000D4BF0">
      <w:pPr>
        <w:jc w:val="center"/>
        <w:rPr>
          <w:rFonts w:ascii="Comic Sans MS" w:hAnsi="Comic Sans MS"/>
          <w:b/>
          <w:bCs/>
          <w:color w:val="00B050"/>
        </w:rPr>
      </w:pP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2122"/>
        <w:gridCol w:w="5386"/>
        <w:gridCol w:w="2977"/>
      </w:tblGrid>
      <w:tr w:rsidR="000D4BF0" w14:paraId="31D47A67" w14:textId="77777777" w:rsidTr="000C5648">
        <w:tc>
          <w:tcPr>
            <w:tcW w:w="2122" w:type="dxa"/>
            <w:vAlign w:val="center"/>
          </w:tcPr>
          <w:p w14:paraId="2AB94D1B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386" w:type="dxa"/>
            <w:vAlign w:val="center"/>
          </w:tcPr>
          <w:p w14:paraId="21CFCAA5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77" w:type="dxa"/>
            <w:vAlign w:val="center"/>
          </w:tcPr>
          <w:p w14:paraId="3B9DDA82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3F689EB4" w14:textId="77777777" w:rsidR="000D4BF0" w:rsidRDefault="000D4BF0" w:rsidP="000D4BF0">
      <w:pPr>
        <w:jc w:val="center"/>
        <w:rPr>
          <w:rFonts w:ascii="Comic Sans MS" w:hAnsi="Comic Sans MS"/>
          <w:b/>
          <w:bCs/>
          <w:color w:val="00B050"/>
        </w:rPr>
      </w:pP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2122"/>
        <w:gridCol w:w="5386"/>
        <w:gridCol w:w="2977"/>
      </w:tblGrid>
      <w:tr w:rsidR="000D4BF0" w14:paraId="6559508D" w14:textId="77777777" w:rsidTr="000C5648">
        <w:tc>
          <w:tcPr>
            <w:tcW w:w="2122" w:type="dxa"/>
            <w:vAlign w:val="center"/>
          </w:tcPr>
          <w:p w14:paraId="2B9D3EB3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386" w:type="dxa"/>
            <w:vAlign w:val="center"/>
          </w:tcPr>
          <w:p w14:paraId="4A7B34AA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77" w:type="dxa"/>
            <w:vAlign w:val="center"/>
          </w:tcPr>
          <w:p w14:paraId="73A03D37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2E742EE1" w14:textId="77777777" w:rsidR="000D4BF0" w:rsidRDefault="000D4BF0" w:rsidP="000D4BF0">
      <w:pPr>
        <w:jc w:val="center"/>
        <w:rPr>
          <w:rFonts w:ascii="Comic Sans MS" w:hAnsi="Comic Sans MS"/>
          <w:b/>
          <w:bCs/>
          <w:color w:val="00B050"/>
        </w:rPr>
      </w:pP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2122"/>
        <w:gridCol w:w="5386"/>
        <w:gridCol w:w="2977"/>
      </w:tblGrid>
      <w:tr w:rsidR="000D4BF0" w14:paraId="07D6E94B" w14:textId="77777777" w:rsidTr="000C5648">
        <w:tc>
          <w:tcPr>
            <w:tcW w:w="2122" w:type="dxa"/>
            <w:vAlign w:val="center"/>
          </w:tcPr>
          <w:p w14:paraId="3A3738AB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386" w:type="dxa"/>
            <w:vAlign w:val="center"/>
          </w:tcPr>
          <w:p w14:paraId="7385C42C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77" w:type="dxa"/>
            <w:vAlign w:val="center"/>
          </w:tcPr>
          <w:p w14:paraId="6DC3B3D5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5AC09FE9" w14:textId="77777777" w:rsidR="000D4BF0" w:rsidRDefault="000D4BF0" w:rsidP="000D4BF0">
      <w:pPr>
        <w:jc w:val="center"/>
        <w:rPr>
          <w:rFonts w:ascii="Comic Sans MS" w:hAnsi="Comic Sans MS"/>
          <w:b/>
          <w:bCs/>
          <w:color w:val="00B050"/>
        </w:rPr>
      </w:pP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2122"/>
        <w:gridCol w:w="5386"/>
        <w:gridCol w:w="2977"/>
      </w:tblGrid>
      <w:tr w:rsidR="000D4BF0" w14:paraId="24DE63EB" w14:textId="77777777" w:rsidTr="000C5648">
        <w:tc>
          <w:tcPr>
            <w:tcW w:w="2122" w:type="dxa"/>
            <w:vAlign w:val="center"/>
          </w:tcPr>
          <w:p w14:paraId="2AC39A4B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386" w:type="dxa"/>
            <w:vAlign w:val="center"/>
          </w:tcPr>
          <w:p w14:paraId="2D02F142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77" w:type="dxa"/>
            <w:vAlign w:val="center"/>
          </w:tcPr>
          <w:p w14:paraId="64EE4BCA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02ABF88E" w14:textId="77777777" w:rsidR="000D4BF0" w:rsidRDefault="000D4BF0" w:rsidP="000D4BF0">
      <w:pPr>
        <w:jc w:val="center"/>
        <w:rPr>
          <w:rFonts w:ascii="Comic Sans MS" w:hAnsi="Comic Sans MS"/>
          <w:b/>
          <w:bCs/>
          <w:color w:val="00B050"/>
        </w:rPr>
      </w:pP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2122"/>
        <w:gridCol w:w="5386"/>
        <w:gridCol w:w="2977"/>
      </w:tblGrid>
      <w:tr w:rsidR="000D4BF0" w14:paraId="51F760F6" w14:textId="77777777" w:rsidTr="000C5648">
        <w:tc>
          <w:tcPr>
            <w:tcW w:w="2122" w:type="dxa"/>
            <w:vAlign w:val="center"/>
          </w:tcPr>
          <w:p w14:paraId="1A6B0C52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386" w:type="dxa"/>
            <w:vAlign w:val="center"/>
          </w:tcPr>
          <w:p w14:paraId="17C46A21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77" w:type="dxa"/>
            <w:vAlign w:val="center"/>
          </w:tcPr>
          <w:p w14:paraId="65283147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1A4F93FD" w14:textId="77777777" w:rsidR="000D4BF0" w:rsidRDefault="000D4BF0" w:rsidP="000D4BF0">
      <w:pPr>
        <w:jc w:val="center"/>
        <w:rPr>
          <w:rFonts w:ascii="Comic Sans MS" w:hAnsi="Comic Sans MS"/>
          <w:b/>
          <w:bCs/>
          <w:color w:val="00B050"/>
        </w:rPr>
      </w:pP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2122"/>
        <w:gridCol w:w="5386"/>
        <w:gridCol w:w="2977"/>
      </w:tblGrid>
      <w:tr w:rsidR="000D4BF0" w14:paraId="7D46A6D7" w14:textId="77777777" w:rsidTr="000C5648">
        <w:tc>
          <w:tcPr>
            <w:tcW w:w="2122" w:type="dxa"/>
            <w:vAlign w:val="center"/>
          </w:tcPr>
          <w:p w14:paraId="79ED037C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386" w:type="dxa"/>
            <w:vAlign w:val="center"/>
          </w:tcPr>
          <w:p w14:paraId="14AB9D31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77" w:type="dxa"/>
            <w:vAlign w:val="center"/>
          </w:tcPr>
          <w:p w14:paraId="16BA1F12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1A7B73E1" w14:textId="77777777" w:rsidR="000D4BF0" w:rsidRDefault="000D4BF0" w:rsidP="000D4BF0">
      <w:pPr>
        <w:jc w:val="center"/>
        <w:rPr>
          <w:rFonts w:ascii="Comic Sans MS" w:hAnsi="Comic Sans MS"/>
          <w:b/>
          <w:bCs/>
          <w:color w:val="00B050"/>
        </w:rPr>
      </w:pP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2122"/>
        <w:gridCol w:w="5386"/>
        <w:gridCol w:w="2977"/>
      </w:tblGrid>
      <w:tr w:rsidR="000D4BF0" w14:paraId="7054199F" w14:textId="77777777" w:rsidTr="000C5648">
        <w:tc>
          <w:tcPr>
            <w:tcW w:w="2122" w:type="dxa"/>
            <w:vAlign w:val="center"/>
          </w:tcPr>
          <w:p w14:paraId="0D193643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386" w:type="dxa"/>
            <w:vAlign w:val="center"/>
          </w:tcPr>
          <w:p w14:paraId="1B4372AC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77" w:type="dxa"/>
            <w:vAlign w:val="center"/>
          </w:tcPr>
          <w:p w14:paraId="0592EB28" w14:textId="77777777" w:rsidR="000D4BF0" w:rsidRPr="005E040C" w:rsidRDefault="000D4BF0" w:rsidP="000C5648">
            <w:pPr>
              <w:jc w:val="center"/>
              <w:rPr>
                <w:rFonts w:ascii="Comic Sans MS" w:hAnsi="Comic Sans MS"/>
              </w:rPr>
            </w:pPr>
          </w:p>
        </w:tc>
      </w:tr>
    </w:tbl>
    <w:p w14:paraId="57AA31E7" w14:textId="12E3FA7A" w:rsidR="008D0407" w:rsidRDefault="008D0407" w:rsidP="000A54B8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p w14:paraId="4F0CCB2C" w14:textId="38DB414F" w:rsidR="000D4BF0" w:rsidRDefault="000D4BF0" w:rsidP="000A54B8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p w14:paraId="4E6543DF" w14:textId="1DE9A97D" w:rsidR="000D4BF0" w:rsidRDefault="000D4BF0" w:rsidP="000A54B8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p w14:paraId="2817F455" w14:textId="3A052524" w:rsidR="000D4BF0" w:rsidRDefault="000D4BF0" w:rsidP="000A54B8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p w14:paraId="726E9BC2" w14:textId="185A5ED6" w:rsidR="000D4BF0" w:rsidRDefault="000D4BF0" w:rsidP="000A54B8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p w14:paraId="5DF4E6DF" w14:textId="1749DC85" w:rsidR="000D4BF0" w:rsidRDefault="000D4BF0" w:rsidP="000A54B8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p w14:paraId="079D9630" w14:textId="439767EF" w:rsidR="000D4BF0" w:rsidRDefault="000D4BF0" w:rsidP="000A54B8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p w14:paraId="227B1404" w14:textId="23909C99" w:rsidR="000D4BF0" w:rsidRDefault="000D4BF0" w:rsidP="000A54B8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p w14:paraId="7DD470B8" w14:textId="59F54C90" w:rsidR="00295E7D" w:rsidRDefault="00295E7D" w:rsidP="000A54B8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p w14:paraId="328704C2" w14:textId="00CE5528" w:rsidR="00295E7D" w:rsidRDefault="00295E7D" w:rsidP="000A54B8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p w14:paraId="06A5885F" w14:textId="176D57C4" w:rsidR="00295E7D" w:rsidRDefault="00295E7D" w:rsidP="000A54B8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p w14:paraId="58CCC277" w14:textId="77777777" w:rsidR="00295E7D" w:rsidRDefault="00295E7D" w:rsidP="000A54B8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p w14:paraId="493FF7C1" w14:textId="36109376" w:rsidR="000D4BF0" w:rsidRDefault="000D4BF0" w:rsidP="000A54B8">
      <w:pPr>
        <w:tabs>
          <w:tab w:val="left" w:pos="0"/>
        </w:tabs>
        <w:jc w:val="center"/>
        <w:rPr>
          <w:rFonts w:ascii="Century Gothic" w:hAnsi="Century Gothic"/>
          <w:b/>
          <w:sz w:val="24"/>
        </w:rPr>
      </w:pPr>
    </w:p>
    <w:p w14:paraId="281342D1" w14:textId="77777777" w:rsidR="0062059B" w:rsidRPr="00764EE9" w:rsidRDefault="0062059B" w:rsidP="00295E7D">
      <w:pPr>
        <w:rPr>
          <w:rFonts w:ascii="Century Gothic" w:hAnsi="Century Gothic"/>
          <w:sz w:val="22"/>
          <w:szCs w:val="22"/>
        </w:rPr>
      </w:pPr>
    </w:p>
    <w:p w14:paraId="05F70733" w14:textId="40FA482C" w:rsidR="00C718C3" w:rsidRPr="009821DD" w:rsidRDefault="00C718C3" w:rsidP="00C718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lastRenderedPageBreak/>
        <w:t>FICHE D’ENGAGEMENT</w:t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br/>
      </w:r>
      <w:r w:rsidR="00D65029">
        <w:rPr>
          <w:rFonts w:ascii="Century Gothic" w:hAnsi="Century Gothic"/>
          <w:b/>
          <w:sz w:val="24"/>
          <w:szCs w:val="24"/>
        </w:rPr>
        <w:t xml:space="preserve">J1 CHAMPIONNAT PETANQUE ZSO - </w:t>
      </w:r>
      <w:r w:rsidR="00256EB9">
        <w:rPr>
          <w:rFonts w:ascii="Century Gothic" w:hAnsi="Century Gothic"/>
          <w:b/>
          <w:sz w:val="24"/>
          <w:szCs w:val="24"/>
        </w:rPr>
        <w:t>BASSENS</w:t>
      </w:r>
      <w:r w:rsidR="00D65029">
        <w:rPr>
          <w:rFonts w:ascii="Century Gothic" w:hAnsi="Century Gothic"/>
          <w:b/>
          <w:sz w:val="24"/>
          <w:szCs w:val="24"/>
        </w:rPr>
        <w:t xml:space="preserve"> – </w:t>
      </w:r>
      <w:r w:rsidR="00BF308C">
        <w:rPr>
          <w:rFonts w:ascii="Century Gothic" w:hAnsi="Century Gothic"/>
          <w:b/>
          <w:sz w:val="24"/>
          <w:szCs w:val="24"/>
        </w:rPr>
        <w:t xml:space="preserve">SAMEDI </w:t>
      </w:r>
      <w:r w:rsidR="00256EB9">
        <w:rPr>
          <w:rFonts w:ascii="Century Gothic" w:hAnsi="Century Gothic"/>
          <w:b/>
          <w:sz w:val="24"/>
          <w:szCs w:val="24"/>
        </w:rPr>
        <w:t>8</w:t>
      </w:r>
      <w:r w:rsidR="00BF308C">
        <w:rPr>
          <w:rFonts w:ascii="Century Gothic" w:hAnsi="Century Gothic"/>
          <w:b/>
          <w:sz w:val="24"/>
          <w:szCs w:val="24"/>
        </w:rPr>
        <w:t xml:space="preserve"> OCTOBRE 202</w:t>
      </w:r>
      <w:r w:rsidR="00256EB9">
        <w:rPr>
          <w:rFonts w:ascii="Century Gothic" w:hAnsi="Century Gothic"/>
          <w:b/>
          <w:sz w:val="24"/>
          <w:szCs w:val="24"/>
        </w:rPr>
        <w:t>2</w:t>
      </w:r>
    </w:p>
    <w:p w14:paraId="3CC62460" w14:textId="75D07DB0" w:rsidR="00015C11" w:rsidRPr="00295E7D" w:rsidRDefault="00C718C3" w:rsidP="00295E7D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voyer </w:t>
      </w:r>
      <w:r w:rsidRPr="006E4CAE">
        <w:rPr>
          <w:rFonts w:ascii="Century Gothic" w:hAnsi="Century Gothic"/>
          <w:b/>
          <w:color w:val="FF0000"/>
          <w:szCs w:val="22"/>
          <w:u w:val="single"/>
        </w:rPr>
        <w:t xml:space="preserve">avant le </w:t>
      </w:r>
      <w:r w:rsidR="009156AA">
        <w:rPr>
          <w:rFonts w:ascii="Century Gothic" w:hAnsi="Century Gothic"/>
          <w:b/>
          <w:color w:val="FF0000"/>
          <w:szCs w:val="22"/>
          <w:u w:val="single"/>
        </w:rPr>
        <w:t>28 Septembre 2022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1"/>
        <w:gridCol w:w="8539"/>
      </w:tblGrid>
      <w:tr w:rsidR="00015C11" w:rsidRPr="00DA4A56" w14:paraId="5D69A385" w14:textId="77777777" w:rsidTr="00DA4A56">
        <w:trPr>
          <w:cantSplit/>
        </w:trPr>
        <w:tc>
          <w:tcPr>
            <w:tcW w:w="890" w:type="pct"/>
          </w:tcPr>
          <w:p w14:paraId="186E45C7" w14:textId="77777777" w:rsidR="00015C11" w:rsidRPr="00DA4A56" w:rsidRDefault="00015C11" w:rsidP="007246E8">
            <w:pPr>
              <w:jc w:val="center"/>
              <w:rPr>
                <w:rFonts w:ascii="Century Gothic" w:hAnsi="Century Gothic"/>
              </w:rPr>
            </w:pPr>
            <w:r w:rsidRPr="00DA4A56">
              <w:rPr>
                <w:rFonts w:ascii="Century Gothic" w:hAnsi="Century Gothic"/>
              </w:rPr>
              <w:t>N° d’affiliation</w:t>
            </w:r>
            <w:r w:rsidRPr="00DA4A56">
              <w:rPr>
                <w:rFonts w:ascii="Century Gothic" w:hAnsi="Century Gothic"/>
              </w:rPr>
              <w:br/>
              <w:t xml:space="preserve"> et nom de l’Association</w:t>
            </w:r>
          </w:p>
        </w:tc>
        <w:tc>
          <w:tcPr>
            <w:tcW w:w="4110" w:type="pct"/>
          </w:tcPr>
          <w:p w14:paraId="5977A108" w14:textId="77777777" w:rsidR="00015C11" w:rsidRPr="00DA4A56" w:rsidRDefault="00015C11" w:rsidP="004D7970">
            <w:pPr>
              <w:rPr>
                <w:rFonts w:ascii="Century Gothic" w:hAnsi="Century Gothic"/>
              </w:rPr>
            </w:pPr>
          </w:p>
        </w:tc>
      </w:tr>
      <w:tr w:rsidR="00015C11" w:rsidRPr="00DA4A56" w14:paraId="68AAC89F" w14:textId="77777777" w:rsidTr="008109B2">
        <w:trPr>
          <w:cantSplit/>
        </w:trPr>
        <w:tc>
          <w:tcPr>
            <w:tcW w:w="890" w:type="pct"/>
            <w:vAlign w:val="center"/>
          </w:tcPr>
          <w:p w14:paraId="38B30992" w14:textId="77777777" w:rsidR="00015C11" w:rsidRDefault="009D2238" w:rsidP="008109B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Accompagnateur</w:t>
            </w:r>
          </w:p>
          <w:p w14:paraId="4783013A" w14:textId="77777777" w:rsidR="009D2238" w:rsidRDefault="009D2238" w:rsidP="008109B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N° licence FFSA</w:t>
            </w:r>
          </w:p>
          <w:p w14:paraId="07D2EA16" w14:textId="77777777" w:rsidR="009D2238" w:rsidRPr="00DA4A56" w:rsidRDefault="009D2238" w:rsidP="008109B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Téléphone</w:t>
            </w:r>
          </w:p>
        </w:tc>
        <w:tc>
          <w:tcPr>
            <w:tcW w:w="4110" w:type="pct"/>
          </w:tcPr>
          <w:p w14:paraId="416B0391" w14:textId="77777777" w:rsidR="00015C11" w:rsidRDefault="00015C11" w:rsidP="004D7970">
            <w:pPr>
              <w:rPr>
                <w:rFonts w:ascii="Century Gothic" w:hAnsi="Century Gothic"/>
              </w:rPr>
            </w:pPr>
          </w:p>
          <w:p w14:paraId="4174A6A5" w14:textId="77777777" w:rsidR="00015C11" w:rsidRDefault="00015C11" w:rsidP="004D7970">
            <w:pPr>
              <w:rPr>
                <w:rFonts w:ascii="Century Gothic" w:hAnsi="Century Gothic"/>
              </w:rPr>
            </w:pPr>
          </w:p>
          <w:p w14:paraId="3329E108" w14:textId="77777777" w:rsidR="00015C11" w:rsidRPr="00DA4A56" w:rsidRDefault="00015C11" w:rsidP="004D7970">
            <w:pPr>
              <w:rPr>
                <w:rFonts w:ascii="Century Gothic" w:hAnsi="Century Gothic"/>
              </w:rPr>
            </w:pPr>
          </w:p>
        </w:tc>
      </w:tr>
    </w:tbl>
    <w:p w14:paraId="7ADF57FF" w14:textId="77777777" w:rsidR="00015C11" w:rsidRDefault="00015C11" w:rsidP="00764EE9">
      <w:pPr>
        <w:rPr>
          <w:rFonts w:ascii="Century Gothic" w:hAnsi="Century Gothic"/>
        </w:rPr>
      </w:pPr>
    </w:p>
    <w:tbl>
      <w:tblPr>
        <w:tblW w:w="5000" w:type="pct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686B52" w:rsidRPr="00DA4A56" w14:paraId="7D0849FC" w14:textId="77777777" w:rsidTr="00686B52">
        <w:trPr>
          <w:cantSplit/>
          <w:trHeight w:val="397"/>
        </w:trPr>
        <w:tc>
          <w:tcPr>
            <w:tcW w:w="890" w:type="pct"/>
            <w:vAlign w:val="center"/>
          </w:tcPr>
          <w:p w14:paraId="653FC27A" w14:textId="77777777" w:rsidR="00686B52" w:rsidRPr="00686B52" w:rsidRDefault="00686B52" w:rsidP="006D5E24">
            <w:pPr>
              <w:pStyle w:val="Titre6"/>
              <w:jc w:val="center"/>
              <w:rPr>
                <w:rFonts w:ascii="Century Gothic" w:hAnsi="Century Gothic"/>
                <w:i w:val="0"/>
                <w:iCs w:val="0"/>
                <w:color w:val="auto"/>
                <w:sz w:val="18"/>
                <w:szCs w:val="18"/>
              </w:rPr>
            </w:pPr>
            <w:bookmarkStart w:id="1" w:name="_Hlk112405349"/>
            <w:r w:rsidRPr="00686B52">
              <w:rPr>
                <w:rFonts w:ascii="Century Gothic" w:hAnsi="Century Gothic"/>
                <w:i w:val="0"/>
                <w:iCs w:val="0"/>
                <w:color w:val="auto"/>
                <w:sz w:val="18"/>
                <w:szCs w:val="18"/>
              </w:rPr>
              <w:t>Classe</w:t>
            </w:r>
          </w:p>
        </w:tc>
        <w:tc>
          <w:tcPr>
            <w:tcW w:w="3151" w:type="pct"/>
            <w:tcBorders>
              <w:top w:val="nil"/>
            </w:tcBorders>
            <w:vAlign w:val="center"/>
          </w:tcPr>
          <w:p w14:paraId="5D11EAD0" w14:textId="77777777" w:rsidR="00047BBC" w:rsidRPr="00BE6507" w:rsidRDefault="00047BBC" w:rsidP="00047BBC">
            <w:pPr>
              <w:pStyle w:val="Corpsdetexte21"/>
              <w:ind w:left="0"/>
              <w:jc w:val="center"/>
              <w:rPr>
                <w:rFonts w:ascii="Century Gothic" w:hAnsi="Century Gothic"/>
                <w:i/>
                <w:iCs/>
                <w:szCs w:val="22"/>
              </w:rPr>
            </w:pPr>
            <w:r>
              <w:rPr>
                <w:rFonts w:ascii="Century Gothic" w:hAnsi="Century Gothic"/>
                <w:b/>
                <w:i/>
                <w:iCs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136A13FE" wp14:editId="678DB65C">
                      <wp:simplePos x="0" y="0"/>
                      <wp:positionH relativeFrom="column">
                        <wp:posOffset>538480</wp:posOffset>
                      </wp:positionH>
                      <wp:positionV relativeFrom="paragraph">
                        <wp:posOffset>83185</wp:posOffset>
                      </wp:positionV>
                      <wp:extent cx="358140" cy="137160"/>
                      <wp:effectExtent l="0" t="0" r="22860" b="15240"/>
                      <wp:wrapNone/>
                      <wp:docPr id="120" name="Rectangle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5814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E1386" id="Rectangle 120" o:spid="_x0000_s1026" style="position:absolute;margin-left:42.4pt;margin-top:6.55pt;width:28.2pt;height:10.8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" fillcolor="red" strokecolor="black [3213]" strokeweight=".25pt">
                      <v:path arrowok="t"/>
                    </v:rect>
                  </w:pict>
                </mc:Fallback>
              </mc:AlternateContent>
            </w:r>
            <w:r w:rsidRPr="00BE6507">
              <w:rPr>
                <w:rFonts w:ascii="Century Gothic" w:hAnsi="Century Gothic"/>
                <w:b/>
                <w:i/>
                <w:iCs/>
                <w:szCs w:val="22"/>
              </w:rPr>
              <w:t xml:space="preserve">Championnat doublettes AB </w:t>
            </w:r>
          </w:p>
          <w:p w14:paraId="66E7FDD6" w14:textId="77777777" w:rsidR="00BF308C" w:rsidRPr="00BF308C" w:rsidRDefault="00BF308C" w:rsidP="00BF308C"/>
        </w:tc>
        <w:tc>
          <w:tcPr>
            <w:tcW w:w="959" w:type="pct"/>
            <w:vAlign w:val="center"/>
          </w:tcPr>
          <w:p w14:paraId="6D01E703" w14:textId="77777777" w:rsidR="00686B52" w:rsidRPr="00DA4A56" w:rsidRDefault="00686B52" w:rsidP="006D5E24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  <w:r w:rsidRPr="008458EF">
              <w:rPr>
                <w:rFonts w:ascii="Century Gothic" w:hAnsi="Century Gothic"/>
                <w:sz w:val="18"/>
                <w:szCs w:val="18"/>
              </w:rPr>
              <w:t>N° Licence</w:t>
            </w:r>
          </w:p>
        </w:tc>
      </w:tr>
      <w:tr w:rsidR="00B727F0" w:rsidRPr="00DA4A56" w14:paraId="72FBE3D1" w14:textId="77777777" w:rsidTr="00686B52">
        <w:trPr>
          <w:cantSplit/>
          <w:trHeight w:val="397"/>
        </w:trPr>
        <w:tc>
          <w:tcPr>
            <w:tcW w:w="890" w:type="pct"/>
            <w:vAlign w:val="center"/>
          </w:tcPr>
          <w:p w14:paraId="420B37F7" w14:textId="77777777" w:rsidR="00B727F0" w:rsidRPr="008458EF" w:rsidRDefault="00B727F0" w:rsidP="009C2C33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436EDC77" w14:textId="77777777" w:rsidR="00B727F0" w:rsidRPr="008458EF" w:rsidRDefault="00B727F0" w:rsidP="009C2C33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14:paraId="0F0CA3FD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B727F0" w:rsidRPr="00DA4A56" w14:paraId="2DADD689" w14:textId="77777777" w:rsidTr="00686B52">
        <w:trPr>
          <w:cantSplit/>
          <w:trHeight w:val="397"/>
        </w:trPr>
        <w:tc>
          <w:tcPr>
            <w:tcW w:w="890" w:type="pct"/>
            <w:vAlign w:val="center"/>
          </w:tcPr>
          <w:p w14:paraId="445FD0FF" w14:textId="77777777" w:rsidR="00B727F0" w:rsidRPr="00DA4A56" w:rsidRDefault="00B727F0" w:rsidP="009C2C3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2AE19B15" w14:textId="77777777" w:rsidR="00B727F0" w:rsidRPr="008458EF" w:rsidRDefault="00B727F0" w:rsidP="009C2C33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14:paraId="2C07434E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bookmarkEnd w:id="1"/>
    </w:tbl>
    <w:p w14:paraId="010C1F63" w14:textId="77777777" w:rsidR="00B727F0" w:rsidRPr="00DA4A56" w:rsidRDefault="00B727F0" w:rsidP="00B727F0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2B472751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491CD5BB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  <w:vAlign w:val="center"/>
          </w:tcPr>
          <w:p w14:paraId="72404CAF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27CAD481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  <w:tr w:rsidR="00B727F0" w:rsidRPr="00DA4A56" w14:paraId="3BDB3F90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63BC08B8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  <w:vAlign w:val="center"/>
          </w:tcPr>
          <w:p w14:paraId="3FA760D2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133A3A4C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</w:tbl>
    <w:p w14:paraId="65225BDD" w14:textId="77777777" w:rsidR="00B727F0" w:rsidRPr="00DA4A56" w:rsidRDefault="00B727F0" w:rsidP="00B727F0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14378E62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722B2458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  <w:vAlign w:val="center"/>
          </w:tcPr>
          <w:p w14:paraId="7C1E35DB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2E05165C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  <w:tr w:rsidR="00B727F0" w:rsidRPr="00DA4A56" w14:paraId="0F2CEA6A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325DF99A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  <w:vAlign w:val="center"/>
          </w:tcPr>
          <w:p w14:paraId="5A3D6508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0059C6D1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</w:tbl>
    <w:p w14:paraId="4929979C" w14:textId="77777777" w:rsidR="00B727F0" w:rsidRPr="00DA4A56" w:rsidRDefault="00B727F0" w:rsidP="00B727F0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07C63FF2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5BAA1F3B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  <w:vAlign w:val="center"/>
          </w:tcPr>
          <w:p w14:paraId="287D0B81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602F0B02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  <w:tr w:rsidR="00B727F0" w:rsidRPr="00DA4A56" w14:paraId="61FE72F6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5B8FCFD3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  <w:vAlign w:val="center"/>
          </w:tcPr>
          <w:p w14:paraId="3724B23C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15D686CF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</w:tbl>
    <w:p w14:paraId="798D374F" w14:textId="77777777" w:rsidR="00B727F0" w:rsidRPr="00DA4A56" w:rsidRDefault="00B727F0" w:rsidP="00B727F0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6FA755B6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398FB9C6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  <w:vAlign w:val="center"/>
          </w:tcPr>
          <w:p w14:paraId="59D6C64E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1F829553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  <w:tr w:rsidR="00B727F0" w:rsidRPr="00DA4A56" w14:paraId="54ECCC8D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019008AE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  <w:vAlign w:val="center"/>
          </w:tcPr>
          <w:p w14:paraId="0DA99B82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3EBF88B8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</w:tbl>
    <w:p w14:paraId="1B702D51" w14:textId="77777777" w:rsidR="00B727F0" w:rsidRDefault="00B727F0" w:rsidP="00764EE9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8D0407" w:rsidRPr="00DA4A56" w14:paraId="3AB86F5A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39874C13" w14:textId="77777777" w:rsidR="008D0407" w:rsidRPr="008458EF" w:rsidRDefault="008D0407" w:rsidP="00686B52">
            <w:pPr>
              <w:pStyle w:val="Titre6"/>
              <w:jc w:val="center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  <w:vAlign w:val="center"/>
          </w:tcPr>
          <w:p w14:paraId="167E51F7" w14:textId="77777777" w:rsidR="008D0407" w:rsidRPr="008458EF" w:rsidRDefault="008D0407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071B3B23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  <w:tr w:rsidR="008D0407" w:rsidRPr="00DA4A56" w14:paraId="7B555F83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5094AE08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  <w:vAlign w:val="center"/>
          </w:tcPr>
          <w:p w14:paraId="72E536AE" w14:textId="77777777" w:rsidR="008D0407" w:rsidRPr="008458EF" w:rsidRDefault="008D0407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5E6F9FE1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</w:tbl>
    <w:p w14:paraId="153E308F" w14:textId="77777777" w:rsidR="00B727F0" w:rsidRDefault="00B727F0" w:rsidP="00764EE9">
      <w:pPr>
        <w:rPr>
          <w:rFonts w:ascii="Century Gothic" w:hAnsi="Century Gothic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8D0407" w:rsidRPr="00DA4A56" w14:paraId="10621A70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0DD99D1E" w14:textId="77777777" w:rsidR="008D0407" w:rsidRPr="008458EF" w:rsidRDefault="008D0407" w:rsidP="00686B52">
            <w:pPr>
              <w:pStyle w:val="Titre6"/>
              <w:jc w:val="center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1" w:type="pct"/>
            <w:vAlign w:val="center"/>
          </w:tcPr>
          <w:p w14:paraId="706D4018" w14:textId="77777777" w:rsidR="008D0407" w:rsidRPr="008458EF" w:rsidRDefault="008D0407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2A40BB67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  <w:tr w:rsidR="008D0407" w:rsidRPr="00DA4A56" w14:paraId="1057F5B9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1E9D011F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3151" w:type="pct"/>
            <w:vAlign w:val="center"/>
          </w:tcPr>
          <w:p w14:paraId="0840D237" w14:textId="77777777" w:rsidR="008D0407" w:rsidRPr="008458EF" w:rsidRDefault="008D0407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</w:rPr>
            </w:pPr>
          </w:p>
        </w:tc>
        <w:tc>
          <w:tcPr>
            <w:tcW w:w="959" w:type="pct"/>
            <w:vAlign w:val="center"/>
          </w:tcPr>
          <w:p w14:paraId="39CD3430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</w:tr>
    </w:tbl>
    <w:p w14:paraId="197A7D58" w14:textId="77777777" w:rsidR="008D0407" w:rsidRDefault="008D0407" w:rsidP="00764EE9">
      <w:pPr>
        <w:rPr>
          <w:rFonts w:ascii="Century Gothic" w:hAnsi="Century Gothic"/>
        </w:rPr>
      </w:pPr>
    </w:p>
    <w:p w14:paraId="0B276938" w14:textId="77777777" w:rsidR="00B727F0" w:rsidRDefault="00B727F0" w:rsidP="00764EE9">
      <w:pPr>
        <w:rPr>
          <w:rFonts w:ascii="Century Gothic" w:hAnsi="Century Gothic"/>
        </w:rPr>
      </w:pPr>
    </w:p>
    <w:p w14:paraId="0C8D849D" w14:textId="3542AB3A" w:rsidR="00DA4F08" w:rsidRDefault="00DA4F08" w:rsidP="00DA4F08">
      <w:pPr>
        <w:spacing w:line="276" w:lineRule="auto"/>
        <w:rPr>
          <w:rFonts w:ascii="Century Gothic" w:hAnsi="Century Gothic"/>
        </w:rPr>
      </w:pPr>
    </w:p>
    <w:p w14:paraId="05F260D8" w14:textId="77777777" w:rsidR="009156AA" w:rsidRPr="009821DD" w:rsidRDefault="009156AA" w:rsidP="009156AA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lastRenderedPageBreak/>
        <w:t>FICHE D’ENGAGEMENT</w:t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br/>
        <w:t>J1 CHAMPIONNAT PETANQUE ZSO - BASSENS – SAMEDI 8 OCTOBRE 2022</w:t>
      </w:r>
    </w:p>
    <w:p w14:paraId="264104B6" w14:textId="5A72BC67" w:rsidR="009156AA" w:rsidRPr="000D4BF0" w:rsidRDefault="009156AA" w:rsidP="00295E7D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voyer </w:t>
      </w:r>
      <w:r w:rsidRPr="006E4CAE">
        <w:rPr>
          <w:rFonts w:ascii="Century Gothic" w:hAnsi="Century Gothic"/>
          <w:b/>
          <w:color w:val="FF0000"/>
          <w:szCs w:val="22"/>
          <w:u w:val="single"/>
        </w:rPr>
        <w:t xml:space="preserve">avant le </w:t>
      </w:r>
      <w:r>
        <w:rPr>
          <w:rFonts w:ascii="Century Gothic" w:hAnsi="Century Gothic"/>
          <w:b/>
          <w:color w:val="FF0000"/>
          <w:szCs w:val="22"/>
          <w:u w:val="single"/>
        </w:rPr>
        <w:t>28 Septembre 2022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1"/>
        <w:gridCol w:w="8539"/>
      </w:tblGrid>
      <w:tr w:rsidR="00015C11" w:rsidRPr="00DA4A56" w14:paraId="4114BDA1" w14:textId="77777777" w:rsidTr="00DA4A56">
        <w:trPr>
          <w:cantSplit/>
        </w:trPr>
        <w:tc>
          <w:tcPr>
            <w:tcW w:w="890" w:type="pct"/>
          </w:tcPr>
          <w:p w14:paraId="04464041" w14:textId="77777777" w:rsidR="00015C11" w:rsidRPr="00DA4A56" w:rsidRDefault="00015C11" w:rsidP="007246E8">
            <w:pPr>
              <w:jc w:val="center"/>
              <w:rPr>
                <w:rFonts w:ascii="Century Gothic" w:hAnsi="Century Gothic"/>
              </w:rPr>
            </w:pPr>
            <w:r w:rsidRPr="00DA4A56">
              <w:rPr>
                <w:rFonts w:ascii="Century Gothic" w:hAnsi="Century Gothic"/>
              </w:rPr>
              <w:t>N° d’affiliation</w:t>
            </w:r>
            <w:r w:rsidRPr="00DA4A56">
              <w:rPr>
                <w:rFonts w:ascii="Century Gothic" w:hAnsi="Century Gothic"/>
              </w:rPr>
              <w:br/>
              <w:t xml:space="preserve"> et nom de l’Association</w:t>
            </w:r>
          </w:p>
        </w:tc>
        <w:tc>
          <w:tcPr>
            <w:tcW w:w="4110" w:type="pct"/>
          </w:tcPr>
          <w:p w14:paraId="161BBC55" w14:textId="77777777" w:rsidR="00015C11" w:rsidRPr="00DA4A56" w:rsidRDefault="00015C11" w:rsidP="004D7970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015C11" w:rsidRPr="00DA4A56" w14:paraId="47859AA9" w14:textId="77777777" w:rsidTr="008109B2">
        <w:trPr>
          <w:cantSplit/>
        </w:trPr>
        <w:tc>
          <w:tcPr>
            <w:tcW w:w="890" w:type="pct"/>
            <w:vAlign w:val="center"/>
          </w:tcPr>
          <w:p w14:paraId="53BB9E88" w14:textId="77777777" w:rsidR="00015C11" w:rsidRDefault="009D2238" w:rsidP="009D223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Accompagnateur </w:t>
            </w:r>
          </w:p>
          <w:p w14:paraId="5FBDA776" w14:textId="77777777" w:rsidR="009D2238" w:rsidRDefault="009D2238" w:rsidP="009D223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N° licence FFSA</w:t>
            </w:r>
          </w:p>
          <w:p w14:paraId="09CE54D4" w14:textId="77777777" w:rsidR="009D2238" w:rsidRPr="00DA4A56" w:rsidRDefault="009D2238" w:rsidP="009D223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Téléphone</w:t>
            </w:r>
          </w:p>
        </w:tc>
        <w:tc>
          <w:tcPr>
            <w:tcW w:w="4110" w:type="pct"/>
          </w:tcPr>
          <w:p w14:paraId="4B98FF43" w14:textId="77777777" w:rsidR="00015C11" w:rsidRPr="00DA4A56" w:rsidRDefault="00015C11" w:rsidP="004D7970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6B8B1FC1" w14:textId="77777777" w:rsidR="00015C11" w:rsidRDefault="00015C11" w:rsidP="00295E7D">
      <w:pPr>
        <w:pStyle w:val="Corpsdetexte21"/>
        <w:ind w:left="0"/>
        <w:rPr>
          <w:rFonts w:ascii="Century Gothic" w:hAnsi="Century Gothic"/>
          <w:szCs w:val="22"/>
        </w:rPr>
      </w:pPr>
    </w:p>
    <w:tbl>
      <w:tblPr>
        <w:tblW w:w="4996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1"/>
        <w:gridCol w:w="6591"/>
        <w:gridCol w:w="2006"/>
      </w:tblGrid>
      <w:tr w:rsidR="00686B52" w:rsidRPr="00DA4A56" w14:paraId="79D0444A" w14:textId="77777777" w:rsidTr="00686B52">
        <w:trPr>
          <w:cantSplit/>
          <w:trHeight w:val="397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4E3190" w14:textId="0456A412" w:rsidR="00686B52" w:rsidRPr="00BF308C" w:rsidRDefault="00686B52" w:rsidP="000D4BF0">
            <w:pPr>
              <w:tabs>
                <w:tab w:val="left" w:pos="1845"/>
                <w:tab w:val="center" w:pos="4216"/>
              </w:tabs>
              <w:rPr>
                <w:rFonts w:ascii="Century Gothic" w:hAnsi="Century Gothic"/>
                <w:color w:val="00B0F0"/>
                <w:sz w:val="22"/>
                <w:szCs w:val="22"/>
              </w:rPr>
            </w:pPr>
          </w:p>
        </w:tc>
      </w:tr>
      <w:tr w:rsidR="00686B52" w:rsidRPr="00DA4A56" w14:paraId="2427ED8F" w14:textId="77777777" w:rsidTr="00686B52">
        <w:trPr>
          <w:cantSplit/>
          <w:trHeight w:val="397"/>
        </w:trPr>
        <w:tc>
          <w:tcPr>
            <w:tcW w:w="890" w:type="pct"/>
            <w:vAlign w:val="center"/>
          </w:tcPr>
          <w:p w14:paraId="45D8C910" w14:textId="77777777" w:rsidR="00686B52" w:rsidRPr="00686B52" w:rsidRDefault="00686B52" w:rsidP="00686B52">
            <w:pPr>
              <w:pStyle w:val="Titre6"/>
              <w:jc w:val="center"/>
              <w:rPr>
                <w:rFonts w:ascii="Century Gothic" w:hAnsi="Century Gothic"/>
                <w:i w:val="0"/>
                <w:iCs w:val="0"/>
                <w:color w:val="auto"/>
                <w:sz w:val="18"/>
                <w:szCs w:val="18"/>
              </w:rPr>
            </w:pPr>
            <w:r w:rsidRPr="00686B52">
              <w:rPr>
                <w:rFonts w:ascii="Century Gothic" w:hAnsi="Century Gothic"/>
                <w:i w:val="0"/>
                <w:iCs w:val="0"/>
                <w:color w:val="auto"/>
                <w:sz w:val="18"/>
                <w:szCs w:val="18"/>
              </w:rPr>
              <w:t>Classe</w:t>
            </w:r>
          </w:p>
        </w:tc>
        <w:tc>
          <w:tcPr>
            <w:tcW w:w="3151" w:type="pct"/>
            <w:tcBorders>
              <w:top w:val="nil"/>
            </w:tcBorders>
            <w:vAlign w:val="center"/>
          </w:tcPr>
          <w:p w14:paraId="5B4F56F3" w14:textId="1984E668" w:rsidR="000D4BF0" w:rsidRDefault="000D4BF0" w:rsidP="000D4BF0">
            <w:pPr>
              <w:tabs>
                <w:tab w:val="left" w:pos="1845"/>
                <w:tab w:val="center" w:pos="4216"/>
              </w:tabs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2656B1DB" wp14:editId="0994958B">
                      <wp:simplePos x="0" y="0"/>
                      <wp:positionH relativeFrom="column">
                        <wp:posOffset>666115</wp:posOffset>
                      </wp:positionH>
                      <wp:positionV relativeFrom="paragraph">
                        <wp:posOffset>0</wp:posOffset>
                      </wp:positionV>
                      <wp:extent cx="358140" cy="137160"/>
                      <wp:effectExtent l="0" t="0" r="3810" b="0"/>
                      <wp:wrapNone/>
                      <wp:docPr id="4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5814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CE1CD" id="Rectangle 45" o:spid="_x0000_s1026" style="position:absolute;margin-left:52.45pt;margin-top:0;width:28.2pt;height:10.8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" fillcolor="#0070c0" strokecolor="windowText" strokeweight=".25pt">
                      <v:path arrowok="t"/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b/>
                <w:sz w:val="22"/>
                <w:szCs w:val="22"/>
              </w:rPr>
              <w:tab/>
            </w:r>
            <w:r w:rsidRPr="00CF00F8">
              <w:rPr>
                <w:rFonts w:ascii="Century Gothic" w:hAnsi="Century Gothic"/>
                <w:b/>
                <w:sz w:val="22"/>
                <w:szCs w:val="22"/>
              </w:rPr>
              <w:t>Championnat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 xml:space="preserve"> </w:t>
            </w:r>
            <w:r w:rsidRPr="00CF00F8">
              <w:rPr>
                <w:rFonts w:ascii="Century Gothic" w:hAnsi="Century Gothic"/>
                <w:b/>
                <w:sz w:val="22"/>
                <w:szCs w:val="22"/>
              </w:rPr>
              <w:t>doublettes BC/BC</w:t>
            </w:r>
          </w:p>
          <w:p w14:paraId="28A64028" w14:textId="77777777" w:rsidR="00686B52" w:rsidRPr="008458EF" w:rsidRDefault="00686B52" w:rsidP="00686B52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0CF8141A" w14:textId="77777777" w:rsidR="00686B52" w:rsidRPr="00DA4A56" w:rsidRDefault="00686B52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  <w:r w:rsidRPr="008458EF">
              <w:rPr>
                <w:rFonts w:ascii="Century Gothic" w:hAnsi="Century Gothic"/>
                <w:sz w:val="18"/>
                <w:szCs w:val="18"/>
              </w:rPr>
              <w:t>N° Licence</w:t>
            </w:r>
          </w:p>
        </w:tc>
      </w:tr>
      <w:tr w:rsidR="00B727F0" w:rsidRPr="00DA4A56" w14:paraId="21BD634A" w14:textId="77777777" w:rsidTr="00686B52">
        <w:trPr>
          <w:cantSplit/>
          <w:trHeight w:val="397"/>
        </w:trPr>
        <w:tc>
          <w:tcPr>
            <w:tcW w:w="890" w:type="pct"/>
            <w:vAlign w:val="center"/>
          </w:tcPr>
          <w:p w14:paraId="2AD13EB3" w14:textId="77777777" w:rsidR="00B727F0" w:rsidRPr="00686B52" w:rsidRDefault="00B727F0" w:rsidP="00686B52">
            <w:pPr>
              <w:pStyle w:val="Titre6"/>
              <w:jc w:val="center"/>
              <w:rPr>
                <w:rFonts w:ascii="Century Gothic" w:hAnsi="Century Gothic"/>
                <w:i w:val="0"/>
                <w:iCs w:val="0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385F11E6" w14:textId="77777777" w:rsidR="00B727F0" w:rsidRPr="008458EF" w:rsidRDefault="00B727F0" w:rsidP="00686B52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14:paraId="323E793A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B727F0" w:rsidRPr="00DA4A56" w14:paraId="5021FBD6" w14:textId="77777777" w:rsidTr="00686B52">
        <w:trPr>
          <w:cantSplit/>
          <w:trHeight w:val="397"/>
        </w:trPr>
        <w:tc>
          <w:tcPr>
            <w:tcW w:w="890" w:type="pct"/>
            <w:vAlign w:val="center"/>
          </w:tcPr>
          <w:p w14:paraId="7996D0B7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29D1FD95" w14:textId="77777777" w:rsidR="00B727F0" w:rsidRPr="008458EF" w:rsidRDefault="00B727F0" w:rsidP="00686B52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9" w:type="pct"/>
            <w:vAlign w:val="center"/>
          </w:tcPr>
          <w:p w14:paraId="77FA15C4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42C70F7E" w14:textId="77777777" w:rsidR="00B727F0" w:rsidRPr="00DA4A56" w:rsidRDefault="00B727F0" w:rsidP="00B727F0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00B672BC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69AA2AF0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403E350B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2D85CA81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B727F0" w:rsidRPr="00DA4A56" w14:paraId="2085E602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725C4ECA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5A4799F0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07E969A0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4BD5AE1F" w14:textId="77777777" w:rsidR="00B727F0" w:rsidRPr="00DA4A56" w:rsidRDefault="00B727F0" w:rsidP="00B727F0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3E0AB658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5F85BB78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2875CD20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4A4B18FE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B727F0" w:rsidRPr="00DA4A56" w14:paraId="15FF7901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3C02214A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38C3ED20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4F6CA4EA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04D1E698" w14:textId="77777777" w:rsidR="00B727F0" w:rsidRPr="00DA4A56" w:rsidRDefault="00B727F0" w:rsidP="00B727F0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1D615D33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038816C9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16DECE07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7C928E13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B727F0" w:rsidRPr="00DA4A56" w14:paraId="194ACF8E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3B412F64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4EC3DC34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4AE39EAA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66092E5C" w14:textId="77777777" w:rsidR="00B727F0" w:rsidRPr="00DA4A56" w:rsidRDefault="00B727F0" w:rsidP="00B727F0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03DEB73E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09446CF8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21152F00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44B8E2B9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B727F0" w:rsidRPr="00DA4A56" w14:paraId="2DB1D3AE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12286572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32C8886D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52269869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1A128465" w14:textId="77777777" w:rsidR="00B727F0" w:rsidRPr="00DA4A56" w:rsidRDefault="00B727F0" w:rsidP="00B727F0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8D0407" w:rsidRPr="00DA4A56" w14:paraId="39E09431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536DC36C" w14:textId="77777777" w:rsidR="008D0407" w:rsidRPr="008458EF" w:rsidRDefault="008D0407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34EEF0EF" w14:textId="77777777" w:rsidR="008D0407" w:rsidRPr="008458EF" w:rsidRDefault="008D0407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4D9DCD7A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8D0407" w:rsidRPr="00DA4A56" w14:paraId="28523CDB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77A1F197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1ABE2D3C" w14:textId="77777777" w:rsidR="008D0407" w:rsidRPr="008458EF" w:rsidRDefault="008D0407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0CDA288C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75F567A9" w14:textId="77777777" w:rsidR="006F3549" w:rsidRPr="000D3578" w:rsidRDefault="006F3549" w:rsidP="00B727F0">
      <w:pPr>
        <w:spacing w:line="276" w:lineRule="auto"/>
        <w:rPr>
          <w:rFonts w:ascii="Century Gothic" w:hAnsi="Century Gothic"/>
          <w:b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8D0407" w:rsidRPr="00DA4A56" w14:paraId="7094277B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6296B0E2" w14:textId="77777777" w:rsidR="008D0407" w:rsidRPr="008458EF" w:rsidRDefault="008D0407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4A0CBCEC" w14:textId="77777777" w:rsidR="008D0407" w:rsidRPr="008458EF" w:rsidRDefault="008D0407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65B87602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8D0407" w:rsidRPr="00DA4A56" w14:paraId="1A6D49FA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7EBB8414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7AC6F0C4" w14:textId="77777777" w:rsidR="008D0407" w:rsidRPr="008458EF" w:rsidRDefault="008D0407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3D0F98FF" w14:textId="77777777" w:rsidR="008D0407" w:rsidRPr="00DA4A56" w:rsidRDefault="008D0407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5686A52D" w14:textId="424D3C02" w:rsidR="006034BF" w:rsidRDefault="006F3549" w:rsidP="00295E7D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</w:r>
    </w:p>
    <w:p w14:paraId="3E79E642" w14:textId="77777777" w:rsidR="009156AA" w:rsidRPr="009821DD" w:rsidRDefault="009156AA" w:rsidP="009156AA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lastRenderedPageBreak/>
        <w:t>FICHE D’ENGAGEMENT</w:t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br/>
        <w:t>J1 CHAMPIONNAT PETANQUE ZSO - BASSENS – SAMEDI 8 OCTOBRE 2022</w:t>
      </w:r>
    </w:p>
    <w:p w14:paraId="184FCCA1" w14:textId="2803F08B" w:rsidR="009156AA" w:rsidRPr="00295E7D" w:rsidRDefault="009156AA" w:rsidP="00295E7D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voyer </w:t>
      </w:r>
      <w:r w:rsidRPr="006E4CAE">
        <w:rPr>
          <w:rFonts w:ascii="Century Gothic" w:hAnsi="Century Gothic"/>
          <w:b/>
          <w:color w:val="FF0000"/>
          <w:szCs w:val="22"/>
          <w:u w:val="single"/>
        </w:rPr>
        <w:t xml:space="preserve">avant le </w:t>
      </w:r>
      <w:r>
        <w:rPr>
          <w:rFonts w:ascii="Century Gothic" w:hAnsi="Century Gothic"/>
          <w:b/>
          <w:color w:val="FF0000"/>
          <w:szCs w:val="22"/>
          <w:u w:val="single"/>
        </w:rPr>
        <w:t>28 Septembre 2022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1"/>
        <w:gridCol w:w="8539"/>
      </w:tblGrid>
      <w:tr w:rsidR="00C718C3" w:rsidRPr="00DA4A56" w14:paraId="2D5E32E5" w14:textId="77777777" w:rsidTr="00C718C3">
        <w:trPr>
          <w:cantSplit/>
        </w:trPr>
        <w:tc>
          <w:tcPr>
            <w:tcW w:w="914" w:type="pct"/>
          </w:tcPr>
          <w:p w14:paraId="672BEA67" w14:textId="77777777" w:rsidR="00C718C3" w:rsidRPr="00DA4A56" w:rsidRDefault="00C718C3" w:rsidP="0068497F">
            <w:pPr>
              <w:jc w:val="center"/>
              <w:rPr>
                <w:rFonts w:ascii="Century Gothic" w:hAnsi="Century Gothic"/>
              </w:rPr>
            </w:pPr>
            <w:r w:rsidRPr="00DA4A56">
              <w:rPr>
                <w:rFonts w:ascii="Century Gothic" w:hAnsi="Century Gothic"/>
              </w:rPr>
              <w:t>N° d’affiliation</w:t>
            </w:r>
            <w:r w:rsidRPr="00DA4A56">
              <w:rPr>
                <w:rFonts w:ascii="Century Gothic" w:hAnsi="Century Gothic"/>
              </w:rPr>
              <w:br/>
              <w:t xml:space="preserve"> et nom de l’Association</w:t>
            </w:r>
          </w:p>
        </w:tc>
        <w:tc>
          <w:tcPr>
            <w:tcW w:w="4086" w:type="pct"/>
          </w:tcPr>
          <w:p w14:paraId="1ACC5ED1" w14:textId="77777777" w:rsidR="00C718C3" w:rsidRPr="00DA4A56" w:rsidRDefault="00C718C3" w:rsidP="0068497F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718C3" w:rsidRPr="00DA4A56" w14:paraId="745DEA00" w14:textId="77777777" w:rsidTr="00C718C3">
        <w:trPr>
          <w:cantSplit/>
        </w:trPr>
        <w:tc>
          <w:tcPr>
            <w:tcW w:w="914" w:type="pct"/>
            <w:vAlign w:val="center"/>
          </w:tcPr>
          <w:p w14:paraId="11D35329" w14:textId="77777777" w:rsidR="00C718C3" w:rsidRDefault="00C718C3" w:rsidP="0068497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Accompagnateur </w:t>
            </w:r>
          </w:p>
          <w:p w14:paraId="732A08CF" w14:textId="77777777" w:rsidR="00C718C3" w:rsidRDefault="00C718C3" w:rsidP="0068497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N° licence FFSA</w:t>
            </w:r>
          </w:p>
          <w:p w14:paraId="2EA0E0E4" w14:textId="77777777" w:rsidR="00C718C3" w:rsidRPr="00DA4A56" w:rsidRDefault="00C718C3" w:rsidP="0068497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Téléphone</w:t>
            </w:r>
          </w:p>
        </w:tc>
        <w:tc>
          <w:tcPr>
            <w:tcW w:w="4086" w:type="pct"/>
          </w:tcPr>
          <w:p w14:paraId="6CE04FAF" w14:textId="77777777" w:rsidR="00C718C3" w:rsidRPr="00DA4A56" w:rsidRDefault="00C718C3" w:rsidP="0068497F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51E704E6" w14:textId="77777777" w:rsidR="00C7010D" w:rsidRDefault="00C7010D" w:rsidP="00C718C3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90"/>
        <w:gridCol w:w="2003"/>
      </w:tblGrid>
      <w:tr w:rsidR="00C7010D" w:rsidRPr="00DA4A56" w14:paraId="3E316F26" w14:textId="77777777" w:rsidTr="00C7010D">
        <w:trPr>
          <w:cantSplit/>
          <w:trHeight w:val="397"/>
        </w:trPr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3D1FC" w14:textId="77777777" w:rsidR="00C7010D" w:rsidRPr="00FE4917" w:rsidRDefault="00C7010D" w:rsidP="00C7010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E4917">
              <w:rPr>
                <w:rFonts w:ascii="Century Gothic" w:hAnsi="Century Gothic"/>
                <w:sz w:val="18"/>
                <w:szCs w:val="18"/>
              </w:rPr>
              <w:t>Classe</w:t>
            </w:r>
          </w:p>
        </w:tc>
        <w:tc>
          <w:tcPr>
            <w:tcW w:w="3152" w:type="pct"/>
            <w:tcBorders>
              <w:top w:val="nil"/>
              <w:left w:val="single" w:sz="4" w:space="0" w:color="auto"/>
            </w:tcBorders>
            <w:vAlign w:val="center"/>
          </w:tcPr>
          <w:p w14:paraId="48E0C661" w14:textId="6DDA9009" w:rsidR="000D4BF0" w:rsidRPr="000D4BF0" w:rsidRDefault="000D4BF0" w:rsidP="000D4BF0">
            <w:pPr>
              <w:tabs>
                <w:tab w:val="left" w:pos="1845"/>
                <w:tab w:val="center" w:pos="4216"/>
              </w:tabs>
              <w:overflowPunct/>
              <w:autoSpaceDE/>
              <w:autoSpaceDN/>
              <w:adjustRightInd/>
              <w:rPr>
                <w:rFonts w:ascii="Century Gothic" w:hAnsi="Century Gothic"/>
                <w:b/>
                <w:color w:val="00000A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6216C5C3" wp14:editId="6983CAE1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18415</wp:posOffset>
                      </wp:positionV>
                      <wp:extent cx="358140" cy="137160"/>
                      <wp:effectExtent l="0" t="0" r="3810" b="0"/>
                      <wp:wrapNone/>
                      <wp:docPr id="4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5814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FD85E5" id="Rectangle 46" o:spid="_x0000_s1026" style="position:absolute;margin-left:55.25pt;margin-top:1.45pt;width:28.2pt;height:10.8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" fillcolor="yellow" strokecolor="windowText" strokeweight=".25pt">
                      <v:path arrowok="t"/>
                    </v:rect>
                  </w:pict>
                </mc:Fallback>
              </mc:AlternateContent>
            </w:r>
            <w:r w:rsidRPr="000D4BF0">
              <w:rPr>
                <w:rFonts w:ascii="Century Gothic" w:hAnsi="Century Gothic"/>
                <w:b/>
                <w:color w:val="00000A"/>
                <w:sz w:val="22"/>
                <w:szCs w:val="22"/>
              </w:rPr>
              <w:tab/>
              <w:t>Championnat doublettes CD/CD</w:t>
            </w:r>
          </w:p>
          <w:p w14:paraId="0F4697CF" w14:textId="77777777" w:rsidR="00C7010D" w:rsidRPr="00C7010D" w:rsidRDefault="00C7010D" w:rsidP="000D4BF0">
            <w:pPr>
              <w:pStyle w:val="Corpsdetexte21"/>
              <w:ind w:left="0"/>
              <w:jc w:val="center"/>
              <w:rPr>
                <w:rFonts w:ascii="Century Gothic" w:hAnsi="Century Gothic"/>
                <w:b/>
                <w:color w:val="FF0000"/>
              </w:rPr>
            </w:pPr>
          </w:p>
        </w:tc>
        <w:tc>
          <w:tcPr>
            <w:tcW w:w="958" w:type="pct"/>
            <w:vAlign w:val="center"/>
          </w:tcPr>
          <w:p w14:paraId="223AA0A4" w14:textId="77777777" w:rsidR="00C7010D" w:rsidRPr="00FE4917" w:rsidRDefault="00C7010D" w:rsidP="00C7010D">
            <w:pPr>
              <w:pStyle w:val="Titre5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FE4917">
              <w:rPr>
                <w:rFonts w:ascii="Century Gothic" w:hAnsi="Century Gothic"/>
                <w:color w:val="auto"/>
                <w:sz w:val="18"/>
                <w:szCs w:val="18"/>
              </w:rPr>
              <w:t>N° Licence</w:t>
            </w:r>
          </w:p>
        </w:tc>
      </w:tr>
      <w:tr w:rsidR="00C7010D" w:rsidRPr="00DA4A56" w14:paraId="4BBAEEFB" w14:textId="77777777" w:rsidTr="00686B52">
        <w:trPr>
          <w:cantSplit/>
          <w:trHeight w:val="397"/>
        </w:trPr>
        <w:tc>
          <w:tcPr>
            <w:tcW w:w="890" w:type="pct"/>
            <w:tcBorders>
              <w:top w:val="single" w:sz="4" w:space="0" w:color="auto"/>
            </w:tcBorders>
            <w:vAlign w:val="center"/>
          </w:tcPr>
          <w:p w14:paraId="0981C7CB" w14:textId="77777777" w:rsidR="00C7010D" w:rsidRPr="00C7010D" w:rsidRDefault="00C7010D" w:rsidP="00686B52">
            <w:pPr>
              <w:pStyle w:val="Titre6"/>
              <w:jc w:val="center"/>
              <w:rPr>
                <w:rFonts w:ascii="Century Gothic" w:hAnsi="Century Gothic"/>
                <w:color w:val="auto"/>
              </w:rPr>
            </w:pPr>
          </w:p>
        </w:tc>
        <w:tc>
          <w:tcPr>
            <w:tcW w:w="3152" w:type="pct"/>
            <w:vAlign w:val="center"/>
          </w:tcPr>
          <w:p w14:paraId="52DA790F" w14:textId="77777777" w:rsidR="00C7010D" w:rsidRPr="00FE4917" w:rsidRDefault="00C7010D" w:rsidP="00686B52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FE4917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8" w:type="pct"/>
            <w:vAlign w:val="center"/>
          </w:tcPr>
          <w:p w14:paraId="226304C6" w14:textId="77777777" w:rsidR="00C7010D" w:rsidRPr="00FE4917" w:rsidRDefault="00C7010D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C7010D" w:rsidRPr="00DA4A56" w14:paraId="071F5666" w14:textId="77777777" w:rsidTr="00686B52">
        <w:trPr>
          <w:cantSplit/>
          <w:trHeight w:val="397"/>
        </w:trPr>
        <w:tc>
          <w:tcPr>
            <w:tcW w:w="890" w:type="pct"/>
            <w:vAlign w:val="center"/>
          </w:tcPr>
          <w:p w14:paraId="5D6EDEDC" w14:textId="77777777" w:rsidR="00C7010D" w:rsidRPr="00C7010D" w:rsidRDefault="00C7010D" w:rsidP="00686B52">
            <w:pPr>
              <w:jc w:val="center"/>
              <w:rPr>
                <w:rFonts w:ascii="Century Gothic" w:hAnsi="Century Gothic"/>
                <w:i/>
              </w:rPr>
            </w:pPr>
          </w:p>
        </w:tc>
        <w:tc>
          <w:tcPr>
            <w:tcW w:w="3152" w:type="pct"/>
            <w:vAlign w:val="center"/>
          </w:tcPr>
          <w:p w14:paraId="0168894C" w14:textId="77777777" w:rsidR="00C7010D" w:rsidRPr="00FE4917" w:rsidRDefault="00C7010D" w:rsidP="00686B52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FE4917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8" w:type="pct"/>
            <w:vAlign w:val="center"/>
          </w:tcPr>
          <w:p w14:paraId="2267E740" w14:textId="77777777" w:rsidR="00C7010D" w:rsidRPr="00FE4917" w:rsidRDefault="00C7010D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5842455B" w14:textId="77777777" w:rsidR="00B727F0" w:rsidRDefault="00B727F0" w:rsidP="00B727F0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1DDFA100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016BA265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1941AEE5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07DF557F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B727F0" w:rsidRPr="00DA4A56" w14:paraId="19C78D13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27302D25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7E409FBE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103D4688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177BD830" w14:textId="77777777" w:rsidR="00B727F0" w:rsidRPr="00DA4A56" w:rsidRDefault="00B727F0" w:rsidP="00B727F0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0D1DA396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05216B74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6E23F597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74918163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B727F0" w:rsidRPr="00DA4A56" w14:paraId="6C273554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45196545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7A4ECF3F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3C719328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3735C284" w14:textId="77777777" w:rsidR="00B727F0" w:rsidRPr="00DA4A56" w:rsidRDefault="00B727F0" w:rsidP="00B727F0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1C465E7E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2474041E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11CEB54A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420D88D0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B727F0" w:rsidRPr="00DA4A56" w14:paraId="6D30A66E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52A3D3D3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72022D80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58987E43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7E6DBED8" w14:textId="77777777" w:rsidR="00B727F0" w:rsidRPr="00DA4A56" w:rsidRDefault="00B727F0" w:rsidP="00B727F0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727F0" w:rsidRPr="00DA4A56" w14:paraId="53F4A229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533F7275" w14:textId="77777777" w:rsidR="00B727F0" w:rsidRPr="008458EF" w:rsidRDefault="00B727F0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4416D46F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3AE08FAD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B727F0" w:rsidRPr="00DA4A56" w14:paraId="0E906D65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6AFDCF37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26036665" w14:textId="77777777" w:rsidR="00B727F0" w:rsidRPr="008458EF" w:rsidRDefault="00B727F0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6B7BFC71" w14:textId="77777777" w:rsidR="00B727F0" w:rsidRPr="00DA4A56" w:rsidRDefault="00B727F0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55C1765C" w14:textId="77777777" w:rsidR="00B727F0" w:rsidRDefault="00B727F0" w:rsidP="00C718C3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C7010D" w:rsidRPr="00DA4A56" w14:paraId="762E0118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79E689E0" w14:textId="77777777" w:rsidR="00C7010D" w:rsidRPr="008458EF" w:rsidRDefault="00C7010D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1C444A24" w14:textId="77777777" w:rsidR="00C7010D" w:rsidRPr="008458EF" w:rsidRDefault="00C7010D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02DD12FC" w14:textId="77777777" w:rsidR="00C7010D" w:rsidRPr="00DA4A56" w:rsidRDefault="00C7010D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C7010D" w:rsidRPr="00DA4A56" w14:paraId="171E6267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5DECF4B9" w14:textId="77777777" w:rsidR="00C7010D" w:rsidRPr="00DA4A56" w:rsidRDefault="00C7010D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  <w:vAlign w:val="center"/>
          </w:tcPr>
          <w:p w14:paraId="6675497A" w14:textId="77777777" w:rsidR="00C7010D" w:rsidRPr="008458EF" w:rsidRDefault="00C7010D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  <w:vAlign w:val="center"/>
          </w:tcPr>
          <w:p w14:paraId="3C90B938" w14:textId="77777777" w:rsidR="00C7010D" w:rsidRPr="00DA4A56" w:rsidRDefault="00C7010D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03B1C0B8" w14:textId="77777777" w:rsidR="00C7010D" w:rsidRDefault="00C7010D" w:rsidP="00C7010D">
      <w:pPr>
        <w:spacing w:line="276" w:lineRule="auto"/>
        <w:jc w:val="center"/>
        <w:rPr>
          <w:rFonts w:ascii="Century Gothic" w:hAnsi="Century Gothic"/>
          <w:b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0D3578" w:rsidRPr="00DA4A56" w14:paraId="009A907A" w14:textId="77777777" w:rsidTr="009C2C33">
        <w:trPr>
          <w:cantSplit/>
          <w:trHeight w:val="454"/>
        </w:trPr>
        <w:tc>
          <w:tcPr>
            <w:tcW w:w="890" w:type="pct"/>
          </w:tcPr>
          <w:p w14:paraId="553B0844" w14:textId="77777777" w:rsidR="000D3578" w:rsidRPr="008458EF" w:rsidRDefault="000D3578" w:rsidP="009C2C33">
            <w:pPr>
              <w:pStyle w:val="Titre6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1" w:type="pct"/>
          </w:tcPr>
          <w:p w14:paraId="54B90619" w14:textId="77777777" w:rsidR="000D3578" w:rsidRPr="008458EF" w:rsidRDefault="000D3578" w:rsidP="009C2C33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14:paraId="592BCE6A" w14:textId="77777777" w:rsidR="000D3578" w:rsidRPr="00DA4A56" w:rsidRDefault="000D3578" w:rsidP="009C2C3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0D3578" w:rsidRPr="00DA4A56" w14:paraId="7B0A5C58" w14:textId="77777777" w:rsidTr="009C2C33">
        <w:trPr>
          <w:cantSplit/>
          <w:trHeight w:val="454"/>
        </w:trPr>
        <w:tc>
          <w:tcPr>
            <w:tcW w:w="890" w:type="pct"/>
          </w:tcPr>
          <w:p w14:paraId="44A5553D" w14:textId="77777777" w:rsidR="000D3578" w:rsidRPr="00DA4A56" w:rsidRDefault="000D3578" w:rsidP="009C2C3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</w:tcPr>
          <w:p w14:paraId="15C3D27D" w14:textId="77777777" w:rsidR="000D3578" w:rsidRPr="008458EF" w:rsidRDefault="000D3578" w:rsidP="009C2C33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14:paraId="146ED5BC" w14:textId="77777777" w:rsidR="000D3578" w:rsidRPr="00DA4A56" w:rsidRDefault="000D3578" w:rsidP="009C2C3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034BF" w:rsidRPr="00DA4A56" w14:paraId="6E682328" w14:textId="77777777" w:rsidTr="009C2C33">
        <w:trPr>
          <w:cantSplit/>
          <w:trHeight w:val="454"/>
        </w:trPr>
        <w:tc>
          <w:tcPr>
            <w:tcW w:w="890" w:type="pct"/>
          </w:tcPr>
          <w:p w14:paraId="57858E02" w14:textId="77777777" w:rsidR="006034BF" w:rsidRDefault="006034BF" w:rsidP="009C2C3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39A5CE40" w14:textId="77777777" w:rsidR="006034BF" w:rsidRDefault="006034BF" w:rsidP="009C2C3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  <w:p w14:paraId="28E639D4" w14:textId="77777777" w:rsidR="006034BF" w:rsidRPr="00DA4A56" w:rsidRDefault="006034BF" w:rsidP="009C2C3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1" w:type="pct"/>
          </w:tcPr>
          <w:p w14:paraId="234545EC" w14:textId="77777777" w:rsidR="006034BF" w:rsidRPr="008458EF" w:rsidRDefault="006034BF" w:rsidP="009C2C33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</w:p>
        </w:tc>
        <w:tc>
          <w:tcPr>
            <w:tcW w:w="959" w:type="pct"/>
          </w:tcPr>
          <w:p w14:paraId="33982249" w14:textId="77777777" w:rsidR="006034BF" w:rsidRPr="00DA4A56" w:rsidRDefault="006034BF" w:rsidP="009C2C33">
            <w:pPr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213B5FE6" w14:textId="77777777" w:rsidR="006034BF" w:rsidRPr="00D450B1" w:rsidRDefault="006034BF" w:rsidP="00B8087F">
      <w:pPr>
        <w:spacing w:line="276" w:lineRule="auto"/>
        <w:jc w:val="center"/>
        <w:rPr>
          <w:rFonts w:ascii="Century Gothic" w:hAnsi="Century Gothic"/>
          <w:bCs/>
          <w:sz w:val="24"/>
        </w:rPr>
      </w:pPr>
    </w:p>
    <w:p w14:paraId="7DDAB538" w14:textId="75D8A6EF" w:rsidR="00B8087F" w:rsidRDefault="00B8087F" w:rsidP="00B8087F">
      <w:pPr>
        <w:spacing w:line="276" w:lineRule="auto"/>
        <w:jc w:val="center"/>
        <w:rPr>
          <w:rFonts w:ascii="Century Gothic" w:hAnsi="Century Gothic"/>
        </w:rPr>
      </w:pPr>
    </w:p>
    <w:p w14:paraId="658336C2" w14:textId="77777777" w:rsidR="009156AA" w:rsidRPr="009821DD" w:rsidRDefault="009156AA" w:rsidP="009156AA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4"/>
          <w:szCs w:val="24"/>
        </w:rPr>
      </w:pPr>
      <w:r w:rsidRPr="009821DD">
        <w:rPr>
          <w:rFonts w:ascii="Century Gothic" w:hAnsi="Century Gothic"/>
          <w:b/>
          <w:sz w:val="24"/>
          <w:szCs w:val="24"/>
        </w:rPr>
        <w:lastRenderedPageBreak/>
        <w:t>FICHE D’ENGAGEMENT</w:t>
      </w:r>
      <w:r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br/>
        <w:t>J1 CHAMPIONNAT PETANQUE ZSO - BASSENS – SAMEDI 8 OCTOBRE 2022</w:t>
      </w:r>
    </w:p>
    <w:p w14:paraId="30A4B4F7" w14:textId="3A2FD9D7" w:rsidR="00B8087F" w:rsidRPr="00295E7D" w:rsidRDefault="009156AA" w:rsidP="00295E7D">
      <w:pPr>
        <w:pStyle w:val="Corpsdetexte21"/>
        <w:ind w:left="0"/>
        <w:jc w:val="center"/>
        <w:rPr>
          <w:rFonts w:ascii="Century Gothic" w:hAnsi="Century Gothic"/>
          <w:b/>
          <w:color w:val="FF0000"/>
          <w:szCs w:val="22"/>
          <w:u w:val="single"/>
        </w:rPr>
      </w:pPr>
      <w:r w:rsidRPr="009821DD">
        <w:rPr>
          <w:rFonts w:ascii="Century Gothic" w:hAnsi="Century Gothic"/>
          <w:b/>
          <w:color w:val="FF0000"/>
          <w:szCs w:val="22"/>
          <w:u w:val="single"/>
        </w:rPr>
        <w:t>A ren</w:t>
      </w:r>
      <w:r>
        <w:rPr>
          <w:rFonts w:ascii="Century Gothic" w:hAnsi="Century Gothic"/>
          <w:b/>
          <w:color w:val="FF0000"/>
          <w:szCs w:val="22"/>
          <w:u w:val="single"/>
        </w:rPr>
        <w:t xml:space="preserve">voyer </w:t>
      </w:r>
      <w:r w:rsidRPr="006E4CAE">
        <w:rPr>
          <w:rFonts w:ascii="Century Gothic" w:hAnsi="Century Gothic"/>
          <w:b/>
          <w:color w:val="FF0000"/>
          <w:szCs w:val="22"/>
          <w:u w:val="single"/>
        </w:rPr>
        <w:t xml:space="preserve">avant le </w:t>
      </w:r>
      <w:r>
        <w:rPr>
          <w:rFonts w:ascii="Century Gothic" w:hAnsi="Century Gothic"/>
          <w:b/>
          <w:color w:val="FF0000"/>
          <w:szCs w:val="22"/>
          <w:u w:val="single"/>
        </w:rPr>
        <w:t>28 Septembre 2022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1"/>
        <w:gridCol w:w="8539"/>
      </w:tblGrid>
      <w:tr w:rsidR="00B8087F" w:rsidRPr="00DA4A56" w14:paraId="7F53185F" w14:textId="77777777" w:rsidTr="009C2C33">
        <w:trPr>
          <w:cantSplit/>
        </w:trPr>
        <w:tc>
          <w:tcPr>
            <w:tcW w:w="914" w:type="pct"/>
          </w:tcPr>
          <w:p w14:paraId="39BF3296" w14:textId="77777777" w:rsidR="00B8087F" w:rsidRPr="00DA4A56" w:rsidRDefault="00B8087F" w:rsidP="009C2C33">
            <w:pPr>
              <w:jc w:val="center"/>
              <w:rPr>
                <w:rFonts w:ascii="Century Gothic" w:hAnsi="Century Gothic"/>
              </w:rPr>
            </w:pPr>
            <w:r w:rsidRPr="00DA4A56">
              <w:rPr>
                <w:rFonts w:ascii="Century Gothic" w:hAnsi="Century Gothic"/>
              </w:rPr>
              <w:t>N° d’affiliation</w:t>
            </w:r>
            <w:r w:rsidRPr="00DA4A56">
              <w:rPr>
                <w:rFonts w:ascii="Century Gothic" w:hAnsi="Century Gothic"/>
              </w:rPr>
              <w:br/>
              <w:t xml:space="preserve"> et nom de l’Association</w:t>
            </w:r>
          </w:p>
        </w:tc>
        <w:tc>
          <w:tcPr>
            <w:tcW w:w="4086" w:type="pct"/>
          </w:tcPr>
          <w:p w14:paraId="77046993" w14:textId="77777777" w:rsidR="00B8087F" w:rsidRPr="00DA4A56" w:rsidRDefault="00B8087F" w:rsidP="009C2C3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B8087F" w:rsidRPr="00DA4A56" w14:paraId="2C8AAB56" w14:textId="77777777" w:rsidTr="009C2C33">
        <w:trPr>
          <w:cantSplit/>
        </w:trPr>
        <w:tc>
          <w:tcPr>
            <w:tcW w:w="914" w:type="pct"/>
            <w:vAlign w:val="center"/>
          </w:tcPr>
          <w:p w14:paraId="31DAEAF9" w14:textId="77777777" w:rsidR="00B8087F" w:rsidRDefault="00B8087F" w:rsidP="009C2C3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Accompagnateur </w:t>
            </w:r>
          </w:p>
          <w:p w14:paraId="3675330A" w14:textId="77777777" w:rsidR="00B8087F" w:rsidRDefault="00B8087F" w:rsidP="009C2C3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N° licence FFSA</w:t>
            </w:r>
          </w:p>
          <w:p w14:paraId="4933E5A4" w14:textId="77777777" w:rsidR="00B8087F" w:rsidRPr="00DA4A56" w:rsidRDefault="00B8087F" w:rsidP="009C2C3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Téléphone</w:t>
            </w:r>
          </w:p>
        </w:tc>
        <w:tc>
          <w:tcPr>
            <w:tcW w:w="4086" w:type="pct"/>
          </w:tcPr>
          <w:p w14:paraId="66FDAAB4" w14:textId="77777777" w:rsidR="00B8087F" w:rsidRPr="00DA4A56" w:rsidRDefault="00B8087F" w:rsidP="009C2C3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5EDBC3F4" w14:textId="77777777" w:rsidR="00B8087F" w:rsidRPr="00DA4A56" w:rsidRDefault="00B8087F" w:rsidP="00B8087F">
      <w:pPr>
        <w:pStyle w:val="Corpsdetexte21"/>
        <w:ind w:left="0"/>
        <w:rPr>
          <w:rFonts w:ascii="Century Gothic" w:hAnsi="Century Gothic"/>
          <w:szCs w:val="22"/>
        </w:rPr>
      </w:pPr>
    </w:p>
    <w:p w14:paraId="2FF94CF2" w14:textId="77777777" w:rsidR="00B8087F" w:rsidRDefault="00B8087F" w:rsidP="00B8087F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90"/>
        <w:gridCol w:w="2003"/>
      </w:tblGrid>
      <w:tr w:rsidR="000D3578" w:rsidRPr="00764EE9" w14:paraId="7F2BF892" w14:textId="77777777" w:rsidTr="000D3578">
        <w:trPr>
          <w:cantSplit/>
          <w:trHeight w:val="397"/>
        </w:trPr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9A992" w14:textId="77777777" w:rsidR="000D3578" w:rsidRPr="000D3578" w:rsidRDefault="000D3578" w:rsidP="000D3578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0D3578">
              <w:rPr>
                <w:rFonts w:ascii="Century Gothic" w:hAnsi="Century Gothic"/>
                <w:sz w:val="18"/>
                <w:szCs w:val="18"/>
              </w:rPr>
              <w:t>Classe</w:t>
            </w:r>
          </w:p>
        </w:tc>
        <w:tc>
          <w:tcPr>
            <w:tcW w:w="3152" w:type="pct"/>
            <w:tcBorders>
              <w:top w:val="nil"/>
              <w:left w:val="single" w:sz="4" w:space="0" w:color="auto"/>
            </w:tcBorders>
          </w:tcPr>
          <w:p w14:paraId="794895BB" w14:textId="77777777" w:rsidR="001553CE" w:rsidRDefault="001553CE" w:rsidP="001553CE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Championnat triplettes CD/CD/CD</w:t>
            </w:r>
          </w:p>
          <w:p w14:paraId="2FBB0EB9" w14:textId="000B0B42" w:rsidR="000D3578" w:rsidRPr="005E1546" w:rsidRDefault="000D3578" w:rsidP="00BF308C">
            <w:pPr>
              <w:jc w:val="center"/>
              <w:rPr>
                <w:rFonts w:ascii="Century Gothic" w:hAnsi="Century Gothic"/>
                <w:b/>
                <w:i/>
                <w:iCs/>
                <w:sz w:val="22"/>
                <w:szCs w:val="22"/>
              </w:rPr>
            </w:pPr>
          </w:p>
        </w:tc>
        <w:tc>
          <w:tcPr>
            <w:tcW w:w="958" w:type="pct"/>
          </w:tcPr>
          <w:p w14:paraId="36308A07" w14:textId="77777777" w:rsidR="000D3578" w:rsidRPr="008458EF" w:rsidRDefault="000D3578" w:rsidP="000D3578">
            <w:pPr>
              <w:pStyle w:val="Titre5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8458EF">
              <w:rPr>
                <w:rFonts w:ascii="Century Gothic" w:hAnsi="Century Gothic"/>
                <w:color w:val="auto"/>
                <w:sz w:val="18"/>
                <w:szCs w:val="18"/>
              </w:rPr>
              <w:t>N° Licence</w:t>
            </w:r>
          </w:p>
        </w:tc>
      </w:tr>
      <w:tr w:rsidR="00686B52" w:rsidRPr="00764EE9" w14:paraId="0F9B7BE4" w14:textId="77777777" w:rsidTr="00686B52">
        <w:trPr>
          <w:cantSplit/>
          <w:trHeight w:val="397"/>
        </w:trPr>
        <w:tc>
          <w:tcPr>
            <w:tcW w:w="890" w:type="pct"/>
            <w:tcBorders>
              <w:top w:val="single" w:sz="4" w:space="0" w:color="auto"/>
            </w:tcBorders>
            <w:vAlign w:val="center"/>
          </w:tcPr>
          <w:p w14:paraId="54EBE48F" w14:textId="77777777" w:rsidR="00686B52" w:rsidRPr="000D3578" w:rsidRDefault="00686B52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3152" w:type="pct"/>
            <w:vAlign w:val="center"/>
          </w:tcPr>
          <w:p w14:paraId="78AC34F6" w14:textId="77777777" w:rsidR="00686B52" w:rsidRPr="000D3578" w:rsidRDefault="00686B52" w:rsidP="00686B52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FE4917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8" w:type="pct"/>
            <w:vAlign w:val="center"/>
          </w:tcPr>
          <w:p w14:paraId="0178BA9B" w14:textId="77777777" w:rsidR="00686B52" w:rsidRPr="000D3578" w:rsidRDefault="00686B52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86B52" w:rsidRPr="00764EE9" w14:paraId="6ADFAFC2" w14:textId="77777777" w:rsidTr="00686B52">
        <w:trPr>
          <w:cantSplit/>
          <w:trHeight w:val="397"/>
        </w:trPr>
        <w:tc>
          <w:tcPr>
            <w:tcW w:w="890" w:type="pct"/>
            <w:vAlign w:val="center"/>
          </w:tcPr>
          <w:p w14:paraId="5AEC9A6B" w14:textId="77777777" w:rsidR="00686B52" w:rsidRPr="000D3578" w:rsidRDefault="00686B52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2" w:type="pct"/>
            <w:vAlign w:val="center"/>
          </w:tcPr>
          <w:p w14:paraId="41ECCFE1" w14:textId="77777777" w:rsidR="00686B52" w:rsidRPr="000D3578" w:rsidRDefault="00686B52" w:rsidP="00686B52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FE4917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8" w:type="pct"/>
            <w:vAlign w:val="center"/>
          </w:tcPr>
          <w:p w14:paraId="34EFB42B" w14:textId="77777777" w:rsidR="00686B52" w:rsidRPr="000D3578" w:rsidRDefault="00686B52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  <w:tr w:rsidR="00686B52" w:rsidRPr="00764EE9" w14:paraId="115B394B" w14:textId="77777777" w:rsidTr="00686B52">
        <w:trPr>
          <w:cantSplit/>
          <w:trHeight w:val="397"/>
        </w:trPr>
        <w:tc>
          <w:tcPr>
            <w:tcW w:w="890" w:type="pct"/>
            <w:vAlign w:val="center"/>
          </w:tcPr>
          <w:p w14:paraId="22669306" w14:textId="77777777" w:rsidR="00686B52" w:rsidRPr="000D3578" w:rsidRDefault="00686B52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  <w:tc>
          <w:tcPr>
            <w:tcW w:w="3152" w:type="pct"/>
            <w:vAlign w:val="center"/>
          </w:tcPr>
          <w:p w14:paraId="5423163C" w14:textId="77777777" w:rsidR="00686B52" w:rsidRPr="000D3578" w:rsidRDefault="00686B52" w:rsidP="00686B52">
            <w:pPr>
              <w:pStyle w:val="Titre4"/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</w:pPr>
            <w:r w:rsidRPr="00FE4917">
              <w:rPr>
                <w:rFonts w:ascii="Century Gothic" w:hAnsi="Century Gothic"/>
                <w:b w:val="0"/>
                <w:i w:val="0"/>
                <w:color w:val="auto"/>
                <w:sz w:val="18"/>
                <w:szCs w:val="18"/>
              </w:rPr>
              <w:t>Nom, prénom</w:t>
            </w:r>
          </w:p>
        </w:tc>
        <w:tc>
          <w:tcPr>
            <w:tcW w:w="958" w:type="pct"/>
            <w:vAlign w:val="center"/>
          </w:tcPr>
          <w:p w14:paraId="6118D975" w14:textId="77777777" w:rsidR="00686B52" w:rsidRPr="000D3578" w:rsidRDefault="00686B52" w:rsidP="00686B52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</w:p>
        </w:tc>
      </w:tr>
    </w:tbl>
    <w:p w14:paraId="73B1B946" w14:textId="77777777" w:rsidR="00B8087F" w:rsidRPr="00764EE9" w:rsidRDefault="00B8087F" w:rsidP="00B8087F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8087F" w:rsidRPr="00764EE9" w14:paraId="29EC06EF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041DBA21" w14:textId="77777777" w:rsidR="00B8087F" w:rsidRPr="008458EF" w:rsidRDefault="00B8087F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037A35AB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0269A503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B8087F" w:rsidRPr="00764EE9" w14:paraId="29251B98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5ED2C40F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56B85DFF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79FAE4B6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B8087F" w:rsidRPr="00764EE9" w14:paraId="392416EB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0FA06B44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183FC967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621E22A6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388FFC54" w14:textId="77777777" w:rsidR="00B8087F" w:rsidRPr="00764EE9" w:rsidRDefault="00B8087F" w:rsidP="00B8087F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8087F" w:rsidRPr="00764EE9" w14:paraId="4F7B72CC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06CFFCE2" w14:textId="77777777" w:rsidR="00B8087F" w:rsidRPr="008458EF" w:rsidRDefault="00B8087F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74251FD3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4F42C48F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B8087F" w:rsidRPr="00764EE9" w14:paraId="65CDB055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4DEFD593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04E13D9A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5004DE36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B8087F" w:rsidRPr="00764EE9" w14:paraId="2ED456BA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1EF28A3E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59AE2C70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09EB9C35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230FDD43" w14:textId="77777777" w:rsidR="00B8087F" w:rsidRPr="00764EE9" w:rsidRDefault="00B8087F" w:rsidP="00B8087F">
      <w:pPr>
        <w:jc w:val="center"/>
        <w:rPr>
          <w:rFonts w:ascii="Century Gothic" w:hAnsi="Century Gothic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B8087F" w:rsidRPr="00764EE9" w14:paraId="1D42EEB8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32A815F4" w14:textId="77777777" w:rsidR="00B8087F" w:rsidRPr="008458EF" w:rsidRDefault="00B8087F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755EF779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5748C1E2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B8087F" w:rsidRPr="00764EE9" w14:paraId="7E528562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2BCCC6BC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69F0F57B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5C06720F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B8087F" w:rsidRPr="00764EE9" w14:paraId="08E8A63B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3ED3FBEF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6574D910" w14:textId="77777777" w:rsidR="00B8087F" w:rsidRPr="008458EF" w:rsidRDefault="00B8087F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4EB82177" w14:textId="77777777" w:rsidR="00B8087F" w:rsidRPr="00764EE9" w:rsidRDefault="00B8087F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603DCA4C" w14:textId="77777777" w:rsidR="00E00E1F" w:rsidRDefault="00E00E1F" w:rsidP="00C718C3">
      <w:pPr>
        <w:rPr>
          <w:rFonts w:ascii="Century Gothic" w:hAnsi="Century Gothic"/>
          <w:sz w:val="18"/>
          <w:szCs w:val="1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0"/>
        <w:gridCol w:w="6586"/>
        <w:gridCol w:w="2004"/>
      </w:tblGrid>
      <w:tr w:rsidR="00686B52" w:rsidRPr="00764EE9" w14:paraId="7234170A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3D86AD89" w14:textId="77777777" w:rsidR="00686B52" w:rsidRPr="008458EF" w:rsidRDefault="00686B52" w:rsidP="00686B52">
            <w:pPr>
              <w:pStyle w:val="Titre6"/>
              <w:jc w:val="center"/>
              <w:rPr>
                <w:rFonts w:ascii="Century Gothic" w:hAnsi="Century Gothic"/>
                <w:color w:val="auto"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72BC3822" w14:textId="77777777" w:rsidR="00686B52" w:rsidRPr="008458EF" w:rsidRDefault="00686B52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39C2689D" w14:textId="77777777" w:rsidR="00686B52" w:rsidRPr="00764EE9" w:rsidRDefault="00686B52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686B52" w:rsidRPr="00764EE9" w14:paraId="3BD393C1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5364C9D3" w14:textId="77777777" w:rsidR="00686B52" w:rsidRPr="00764EE9" w:rsidRDefault="00686B52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5C9F92C5" w14:textId="77777777" w:rsidR="00686B52" w:rsidRPr="008458EF" w:rsidRDefault="00686B52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70CE77B7" w14:textId="77777777" w:rsidR="00686B52" w:rsidRPr="00764EE9" w:rsidRDefault="00686B52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  <w:tr w:rsidR="00686B52" w:rsidRPr="00764EE9" w14:paraId="7624259E" w14:textId="77777777" w:rsidTr="00686B52">
        <w:trPr>
          <w:cantSplit/>
          <w:trHeight w:val="454"/>
        </w:trPr>
        <w:tc>
          <w:tcPr>
            <w:tcW w:w="890" w:type="pct"/>
            <w:vAlign w:val="center"/>
          </w:tcPr>
          <w:p w14:paraId="3ED818B9" w14:textId="77777777" w:rsidR="00686B52" w:rsidRPr="00764EE9" w:rsidRDefault="00686B52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  <w:tc>
          <w:tcPr>
            <w:tcW w:w="3151" w:type="pct"/>
            <w:vAlign w:val="center"/>
          </w:tcPr>
          <w:p w14:paraId="0339413C" w14:textId="77777777" w:rsidR="00686B52" w:rsidRPr="008458EF" w:rsidRDefault="00686B52" w:rsidP="00686B52">
            <w:pPr>
              <w:pStyle w:val="Titre4"/>
              <w:jc w:val="center"/>
              <w:rPr>
                <w:rFonts w:ascii="Century Gothic" w:hAnsi="Century Gothic"/>
                <w:b w:val="0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959" w:type="pct"/>
            <w:vAlign w:val="center"/>
          </w:tcPr>
          <w:p w14:paraId="46884DF9" w14:textId="77777777" w:rsidR="00686B52" w:rsidRPr="00764EE9" w:rsidRDefault="00686B52" w:rsidP="00686B52">
            <w:pPr>
              <w:jc w:val="center"/>
              <w:rPr>
                <w:rFonts w:ascii="Century Gothic" w:hAnsi="Century Gothic"/>
                <w:i/>
                <w:sz w:val="22"/>
                <w:szCs w:val="22"/>
              </w:rPr>
            </w:pPr>
          </w:p>
        </w:tc>
      </w:tr>
    </w:tbl>
    <w:p w14:paraId="63C41F46" w14:textId="7D17EE2B" w:rsidR="00E00E1F" w:rsidRDefault="00E00E1F" w:rsidP="00E00E1F">
      <w:pPr>
        <w:overflowPunct/>
        <w:textAlignment w:val="auto"/>
        <w:rPr>
          <w:rFonts w:eastAsia="Calibri"/>
          <w:sz w:val="28"/>
          <w:szCs w:val="28"/>
          <w:lang w:eastAsia="en-US"/>
        </w:rPr>
      </w:pPr>
    </w:p>
    <w:p w14:paraId="788FF48A" w14:textId="28EA3346" w:rsidR="00256EB9" w:rsidRDefault="00256EB9" w:rsidP="00256EB9">
      <w:pPr>
        <w:spacing w:line="276" w:lineRule="auto"/>
        <w:rPr>
          <w:rFonts w:ascii="Century Gothic" w:hAnsi="Century Gothic"/>
          <w:b/>
          <w:sz w:val="24"/>
        </w:rPr>
      </w:pPr>
    </w:p>
    <w:p w14:paraId="3BBDBE5A" w14:textId="77777777" w:rsidR="009156AA" w:rsidRDefault="009156AA" w:rsidP="00256EB9">
      <w:pPr>
        <w:spacing w:line="276" w:lineRule="auto"/>
        <w:rPr>
          <w:rFonts w:ascii="Century Gothic" w:hAnsi="Century Gothic"/>
          <w:b/>
          <w:sz w:val="24"/>
        </w:rPr>
      </w:pPr>
    </w:p>
    <w:p w14:paraId="67A9C22C" w14:textId="77777777" w:rsidR="00533F2B" w:rsidRDefault="00533F2B" w:rsidP="00533F2B">
      <w:pPr>
        <w:overflowPunct/>
        <w:jc w:val="center"/>
        <w:textAlignment w:val="auto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 xml:space="preserve">INSCRIPTIONS REPAS </w:t>
      </w:r>
      <w:r w:rsidRPr="009C5820">
        <w:rPr>
          <w:rFonts w:eastAsia="Calibri"/>
          <w:b/>
          <w:bCs/>
          <w:sz w:val="28"/>
          <w:szCs w:val="28"/>
          <w:lang w:eastAsia="en-US"/>
        </w:rPr>
        <w:t>FINALES RÉGIONALES DE PARA PÉTANQUE ADAPTÉE</w:t>
      </w:r>
      <w:r>
        <w:rPr>
          <w:rFonts w:eastAsia="Calibri"/>
          <w:b/>
          <w:bCs/>
          <w:sz w:val="28"/>
          <w:szCs w:val="28"/>
          <w:lang w:eastAsia="en-US"/>
        </w:rPr>
        <w:t xml:space="preserve"> BASSENS</w:t>
      </w:r>
    </w:p>
    <w:p w14:paraId="768AFB68" w14:textId="77777777" w:rsidR="00533F2B" w:rsidRDefault="00533F2B" w:rsidP="00533F2B">
      <w:pPr>
        <w:overflowPunct/>
        <w:textAlignment w:val="auto"/>
        <w:rPr>
          <w:rFonts w:eastAsia="Calibri"/>
          <w:sz w:val="28"/>
          <w:szCs w:val="28"/>
          <w:lang w:eastAsia="en-US"/>
        </w:rPr>
      </w:pPr>
    </w:p>
    <w:p w14:paraId="4CDBB46D" w14:textId="378E4820" w:rsidR="00533F2B" w:rsidRPr="00D80D53" w:rsidRDefault="00533F2B" w:rsidP="00533F2B">
      <w:pPr>
        <w:overflowPunct/>
        <w:jc w:val="center"/>
        <w:textAlignment w:val="auto"/>
        <w:rPr>
          <w:rFonts w:eastAsia="Calibri"/>
          <w:b/>
          <w:color w:val="FF0000"/>
          <w:sz w:val="28"/>
          <w:szCs w:val="28"/>
          <w:lang w:eastAsia="en-US"/>
        </w:rPr>
      </w:pPr>
      <w:r>
        <w:rPr>
          <w:rFonts w:eastAsia="Calibri"/>
          <w:b/>
          <w:color w:val="FF0000"/>
          <w:sz w:val="28"/>
          <w:szCs w:val="28"/>
          <w:lang w:eastAsia="en-US"/>
        </w:rPr>
        <w:t xml:space="preserve">     </w:t>
      </w:r>
      <w:r w:rsidRPr="00D80D53">
        <w:rPr>
          <w:rFonts w:eastAsia="Calibri"/>
          <w:b/>
          <w:color w:val="FF0000"/>
          <w:sz w:val="28"/>
          <w:szCs w:val="28"/>
          <w:lang w:eastAsia="en-US"/>
        </w:rPr>
        <w:t xml:space="preserve">La fiche est à retourner au secrétariat, </w:t>
      </w:r>
      <w:r>
        <w:rPr>
          <w:rFonts w:eastAsia="Calibri"/>
          <w:b/>
          <w:color w:val="FF0000"/>
          <w:sz w:val="28"/>
          <w:szCs w:val="28"/>
          <w:lang w:eastAsia="en-US"/>
        </w:rPr>
        <w:t>avant le 28 Septembre 2022</w:t>
      </w:r>
    </w:p>
    <w:p w14:paraId="23A585F4" w14:textId="77777777" w:rsidR="00533F2B" w:rsidRDefault="00533F2B" w:rsidP="00533F2B">
      <w:pPr>
        <w:overflowPunct/>
        <w:textAlignment w:val="auto"/>
        <w:rPr>
          <w:rFonts w:eastAsia="Calibri"/>
          <w:b/>
          <w:bCs/>
          <w:sz w:val="28"/>
          <w:szCs w:val="28"/>
          <w:lang w:eastAsia="en-US"/>
        </w:rPr>
      </w:pPr>
    </w:p>
    <w:p w14:paraId="201098A4" w14:textId="77777777" w:rsidR="00533F2B" w:rsidRDefault="00533F2B" w:rsidP="00533F2B">
      <w:pPr>
        <w:overflowPunct/>
        <w:textAlignment w:val="auto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>Ligue Sport Adapté Nouvelle-Aquitaine</w:t>
      </w:r>
    </w:p>
    <w:p w14:paraId="37BC8B7E" w14:textId="77777777" w:rsidR="00533F2B" w:rsidRDefault="00533F2B" w:rsidP="00533F2B">
      <w:pPr>
        <w:overflowPunct/>
        <w:textAlignment w:val="auto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Maison Régionale des Sports</w:t>
      </w:r>
    </w:p>
    <w:p w14:paraId="5740384A" w14:textId="77777777" w:rsidR="00533F2B" w:rsidRPr="00002714" w:rsidRDefault="00533F2B" w:rsidP="00533F2B">
      <w:pPr>
        <w:overflowPunct/>
        <w:textAlignment w:val="auto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2 avenue de l’Université</w:t>
      </w:r>
    </w:p>
    <w:p w14:paraId="55BC4EB7" w14:textId="77777777" w:rsidR="00533F2B" w:rsidRDefault="00533F2B" w:rsidP="00533F2B">
      <w:pPr>
        <w:overflowPunct/>
        <w:textAlignment w:val="auto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334</w:t>
      </w:r>
      <w:r w:rsidRPr="00002714">
        <w:rPr>
          <w:rFonts w:eastAsia="Calibri"/>
          <w:bCs/>
          <w:sz w:val="28"/>
          <w:szCs w:val="28"/>
          <w:lang w:eastAsia="en-US"/>
        </w:rPr>
        <w:t xml:space="preserve">00 </w:t>
      </w:r>
      <w:r>
        <w:rPr>
          <w:rFonts w:eastAsia="Calibri"/>
          <w:bCs/>
          <w:sz w:val="28"/>
          <w:szCs w:val="28"/>
          <w:lang w:eastAsia="en-US"/>
        </w:rPr>
        <w:t>TALENCE</w:t>
      </w:r>
    </w:p>
    <w:p w14:paraId="3424A889" w14:textId="77777777" w:rsidR="00533F2B" w:rsidRDefault="00533F2B" w:rsidP="00533F2B">
      <w:pPr>
        <w:overflowPunct/>
        <w:textAlignment w:val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br/>
        <w:t xml:space="preserve">Ou mail : </w:t>
      </w:r>
      <w:hyperlink r:id="rId11" w:history="1">
        <w:r w:rsidRPr="003B02C1">
          <w:rPr>
            <w:rStyle w:val="Lienhypertexte"/>
            <w:rFonts w:eastAsia="Calibri"/>
            <w:sz w:val="28"/>
            <w:szCs w:val="28"/>
            <w:lang w:eastAsia="en-US"/>
          </w:rPr>
          <w:t>secretariat@lsana.org</w:t>
        </w:r>
      </w:hyperlink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ab/>
        <w:t>Ou téléphone : 06 19 45 20 69</w:t>
      </w:r>
    </w:p>
    <w:p w14:paraId="7D625261" w14:textId="77777777" w:rsidR="00533F2B" w:rsidRDefault="00533F2B" w:rsidP="00533F2B">
      <w:pPr>
        <w:overflowPunct/>
        <w:textAlignment w:val="auto"/>
        <w:rPr>
          <w:rFonts w:eastAsia="Calibri"/>
          <w:sz w:val="28"/>
          <w:szCs w:val="28"/>
          <w:lang w:eastAsia="en-US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0"/>
        <w:gridCol w:w="5213"/>
      </w:tblGrid>
      <w:tr w:rsidR="00533F2B" w14:paraId="30E57EAB" w14:textId="77777777" w:rsidTr="00615ADA">
        <w:tc>
          <w:tcPr>
            <w:tcW w:w="4960" w:type="dxa"/>
          </w:tcPr>
          <w:p w14:paraId="3FFF3F6F" w14:textId="77777777" w:rsidR="00533F2B" w:rsidRPr="00A80247" w:rsidRDefault="00533F2B" w:rsidP="00615ADA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A80247">
              <w:rPr>
                <w:rFonts w:eastAsia="Calibri"/>
                <w:sz w:val="28"/>
                <w:szCs w:val="28"/>
                <w:lang w:eastAsia="en-US"/>
              </w:rPr>
              <w:t>Nom de l’établissement</w:t>
            </w:r>
          </w:p>
          <w:p w14:paraId="3E316A41" w14:textId="77777777" w:rsidR="00533F2B" w:rsidRPr="00A80247" w:rsidRDefault="00533F2B" w:rsidP="00615ADA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213" w:type="dxa"/>
          </w:tcPr>
          <w:p w14:paraId="08C60CCB" w14:textId="77777777" w:rsidR="00533F2B" w:rsidRPr="00A80247" w:rsidRDefault="00533F2B" w:rsidP="00615ADA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533F2B" w14:paraId="6CCB6A14" w14:textId="77777777" w:rsidTr="00615ADA">
        <w:tc>
          <w:tcPr>
            <w:tcW w:w="4960" w:type="dxa"/>
          </w:tcPr>
          <w:p w14:paraId="6F39456D" w14:textId="77777777" w:rsidR="00533F2B" w:rsidRPr="00A80247" w:rsidRDefault="00533F2B" w:rsidP="00615ADA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A80247">
              <w:rPr>
                <w:rFonts w:eastAsia="Calibri"/>
                <w:sz w:val="28"/>
                <w:szCs w:val="28"/>
                <w:lang w:eastAsia="en-US"/>
              </w:rPr>
              <w:t>Nom de l’association</w:t>
            </w:r>
          </w:p>
          <w:p w14:paraId="0329689A" w14:textId="77777777" w:rsidR="00533F2B" w:rsidRPr="00A80247" w:rsidRDefault="00533F2B" w:rsidP="00615ADA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213" w:type="dxa"/>
          </w:tcPr>
          <w:p w14:paraId="669E951D" w14:textId="77777777" w:rsidR="00533F2B" w:rsidRPr="00A80247" w:rsidRDefault="00533F2B" w:rsidP="00615ADA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533F2B" w14:paraId="29C21748" w14:textId="77777777" w:rsidTr="00615ADA">
        <w:tc>
          <w:tcPr>
            <w:tcW w:w="4960" w:type="dxa"/>
          </w:tcPr>
          <w:p w14:paraId="52B16B5D" w14:textId="77777777" w:rsidR="00533F2B" w:rsidRPr="00A80247" w:rsidRDefault="00533F2B" w:rsidP="00615ADA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 w:rsidRPr="00A80247">
              <w:rPr>
                <w:rFonts w:eastAsia="Calibri"/>
                <w:sz w:val="28"/>
                <w:szCs w:val="28"/>
                <w:lang w:eastAsia="en-US"/>
              </w:rPr>
              <w:t>Personne à contacter</w:t>
            </w:r>
          </w:p>
          <w:p w14:paraId="7B70B06A" w14:textId="77777777" w:rsidR="00533F2B" w:rsidRPr="00A80247" w:rsidRDefault="00533F2B" w:rsidP="00615ADA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213" w:type="dxa"/>
          </w:tcPr>
          <w:p w14:paraId="2D2CC659" w14:textId="77777777" w:rsidR="00533F2B" w:rsidRPr="00A80247" w:rsidRDefault="00533F2B" w:rsidP="00615ADA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14:paraId="1603DB8F" w14:textId="77777777" w:rsidR="00533F2B" w:rsidRDefault="00533F2B" w:rsidP="00533F2B">
      <w:pPr>
        <w:overflowPunct/>
        <w:textAlignment w:val="auto"/>
        <w:rPr>
          <w:rFonts w:eastAsia="Calibri"/>
          <w:b/>
          <w:sz w:val="28"/>
          <w:szCs w:val="28"/>
          <w:lang w:eastAsia="en-US"/>
        </w:rPr>
      </w:pPr>
    </w:p>
    <w:p w14:paraId="2D0AAB7B" w14:textId="77777777" w:rsidR="00533F2B" w:rsidRPr="00F35619" w:rsidRDefault="00533F2B" w:rsidP="00533F2B">
      <w:pPr>
        <w:overflowPunct/>
        <w:textAlignment w:val="auto"/>
        <w:rPr>
          <w:rFonts w:eastAsia="Calibri"/>
          <w:sz w:val="28"/>
          <w:szCs w:val="28"/>
          <w:lang w:eastAsia="en-US"/>
        </w:rPr>
      </w:pPr>
      <w:r w:rsidRPr="00F35619">
        <w:rPr>
          <w:rFonts w:eastAsia="Calibri"/>
          <w:sz w:val="28"/>
          <w:szCs w:val="28"/>
          <w:lang w:eastAsia="en-US"/>
        </w:rPr>
        <w:t>Service sur plateau repas :</w:t>
      </w:r>
      <w:r w:rsidRPr="00F35619">
        <w:rPr>
          <w:rFonts w:eastAsia="Calibri"/>
          <w:b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7 euros</w:t>
      </w:r>
    </w:p>
    <w:p w14:paraId="0D615FCF" w14:textId="77777777" w:rsidR="00533F2B" w:rsidRPr="00F35619" w:rsidRDefault="00533F2B" w:rsidP="00533F2B">
      <w:pPr>
        <w:overflowPunct/>
        <w:textAlignment w:val="auto"/>
        <w:rPr>
          <w:rFonts w:eastAsia="Calibri"/>
          <w:sz w:val="28"/>
          <w:szCs w:val="28"/>
          <w:lang w:eastAsia="en-US"/>
        </w:rPr>
      </w:pPr>
      <w:r w:rsidRPr="00F35619">
        <w:rPr>
          <w:rFonts w:eastAsia="Calibri"/>
          <w:sz w:val="28"/>
          <w:szCs w:val="28"/>
          <w:lang w:eastAsia="en-US"/>
        </w:rPr>
        <w:t xml:space="preserve">- </w:t>
      </w:r>
      <w:r>
        <w:rPr>
          <w:rFonts w:eastAsia="Calibri"/>
          <w:sz w:val="28"/>
          <w:szCs w:val="28"/>
          <w:lang w:eastAsia="en-US"/>
        </w:rPr>
        <w:t>R</w:t>
      </w:r>
      <w:r w:rsidRPr="00F35619">
        <w:rPr>
          <w:rFonts w:eastAsia="Calibri"/>
          <w:sz w:val="28"/>
          <w:szCs w:val="28"/>
          <w:lang w:eastAsia="en-US"/>
        </w:rPr>
        <w:t>adis, tomates cerises, œuf dur, sel,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F35619">
        <w:rPr>
          <w:rFonts w:eastAsia="Calibri"/>
          <w:sz w:val="28"/>
          <w:szCs w:val="28"/>
          <w:lang w:eastAsia="en-US"/>
        </w:rPr>
        <w:t>poivre,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F35619">
        <w:rPr>
          <w:rFonts w:eastAsia="Calibri"/>
          <w:sz w:val="28"/>
          <w:szCs w:val="28"/>
          <w:lang w:eastAsia="en-US"/>
        </w:rPr>
        <w:t>dosette de mayonnaise</w:t>
      </w:r>
    </w:p>
    <w:p w14:paraId="6BA53EAB" w14:textId="77777777" w:rsidR="00533F2B" w:rsidRPr="00F35619" w:rsidRDefault="00533F2B" w:rsidP="00533F2B">
      <w:pPr>
        <w:overflowPunct/>
        <w:textAlignment w:val="auto"/>
        <w:rPr>
          <w:rFonts w:eastAsia="Calibri"/>
          <w:sz w:val="28"/>
          <w:szCs w:val="28"/>
          <w:lang w:eastAsia="en-US"/>
        </w:rPr>
      </w:pPr>
      <w:r w:rsidRPr="00F35619">
        <w:rPr>
          <w:rFonts w:eastAsia="Calibri"/>
          <w:sz w:val="28"/>
          <w:szCs w:val="28"/>
          <w:lang w:eastAsia="en-US"/>
        </w:rPr>
        <w:t xml:space="preserve">- </w:t>
      </w:r>
      <w:r>
        <w:rPr>
          <w:rFonts w:eastAsia="Calibri"/>
          <w:sz w:val="28"/>
          <w:szCs w:val="28"/>
          <w:lang w:eastAsia="en-US"/>
        </w:rPr>
        <w:t>S</w:t>
      </w:r>
      <w:r w:rsidRPr="00F35619">
        <w:rPr>
          <w:rFonts w:eastAsia="Calibri"/>
          <w:sz w:val="28"/>
          <w:szCs w:val="28"/>
          <w:lang w:eastAsia="en-US"/>
        </w:rPr>
        <w:t>andwich jambon beurre</w:t>
      </w:r>
    </w:p>
    <w:p w14:paraId="3D622859" w14:textId="77777777" w:rsidR="00533F2B" w:rsidRPr="00F35619" w:rsidRDefault="00533F2B" w:rsidP="00533F2B">
      <w:pPr>
        <w:overflowPunct/>
        <w:textAlignment w:val="auto"/>
        <w:rPr>
          <w:rFonts w:eastAsia="Calibri"/>
          <w:sz w:val="28"/>
          <w:szCs w:val="28"/>
          <w:lang w:eastAsia="en-US"/>
        </w:rPr>
      </w:pPr>
      <w:r w:rsidRPr="00F35619">
        <w:rPr>
          <w:rFonts w:eastAsia="Calibri"/>
          <w:sz w:val="28"/>
          <w:szCs w:val="28"/>
          <w:lang w:eastAsia="en-US"/>
        </w:rPr>
        <w:t xml:space="preserve">- </w:t>
      </w:r>
      <w:r>
        <w:rPr>
          <w:rFonts w:eastAsia="Calibri"/>
          <w:sz w:val="28"/>
          <w:szCs w:val="28"/>
          <w:lang w:eastAsia="en-US"/>
        </w:rPr>
        <w:t>P</w:t>
      </w:r>
      <w:r w:rsidRPr="00F35619">
        <w:rPr>
          <w:rFonts w:eastAsia="Calibri"/>
          <w:sz w:val="28"/>
          <w:szCs w:val="28"/>
          <w:lang w:eastAsia="en-US"/>
        </w:rPr>
        <w:t>art de flan</w:t>
      </w:r>
    </w:p>
    <w:p w14:paraId="79B2AC7B" w14:textId="77777777" w:rsidR="00533F2B" w:rsidRDefault="00533F2B" w:rsidP="00533F2B">
      <w:pPr>
        <w:overflowPunct/>
        <w:textAlignment w:val="auto"/>
        <w:rPr>
          <w:rFonts w:eastAsia="Calibri"/>
          <w:sz w:val="28"/>
          <w:szCs w:val="28"/>
          <w:lang w:eastAsia="en-US"/>
        </w:rPr>
      </w:pPr>
      <w:r w:rsidRPr="00F35619">
        <w:rPr>
          <w:rFonts w:eastAsia="Calibri"/>
          <w:sz w:val="28"/>
          <w:szCs w:val="28"/>
          <w:lang w:eastAsia="en-US"/>
        </w:rPr>
        <w:t xml:space="preserve">- </w:t>
      </w:r>
      <w:r>
        <w:rPr>
          <w:rFonts w:eastAsia="Calibri"/>
          <w:sz w:val="28"/>
          <w:szCs w:val="28"/>
          <w:lang w:eastAsia="en-US"/>
        </w:rPr>
        <w:t>P</w:t>
      </w:r>
      <w:r w:rsidRPr="00F35619">
        <w:rPr>
          <w:rFonts w:eastAsia="Calibri"/>
          <w:sz w:val="28"/>
          <w:szCs w:val="28"/>
          <w:lang w:eastAsia="en-US"/>
        </w:rPr>
        <w:t>etite bouteille d'eau</w:t>
      </w:r>
    </w:p>
    <w:p w14:paraId="568FD5D4" w14:textId="77777777" w:rsidR="00533F2B" w:rsidRDefault="00533F2B" w:rsidP="00533F2B">
      <w:pPr>
        <w:overflowPunct/>
        <w:textAlignment w:val="auto"/>
        <w:rPr>
          <w:rFonts w:eastAsia="Calibri"/>
          <w:sz w:val="28"/>
          <w:szCs w:val="28"/>
          <w:lang w:eastAsia="en-US"/>
        </w:rPr>
      </w:pPr>
    </w:p>
    <w:p w14:paraId="670B1CA0" w14:textId="77777777" w:rsidR="00533F2B" w:rsidRDefault="00533F2B" w:rsidP="00533F2B">
      <w:pPr>
        <w:overflowPunct/>
        <w:textAlignment w:val="auto"/>
        <w:rPr>
          <w:rFonts w:eastAsia="Calibri"/>
          <w:sz w:val="28"/>
          <w:szCs w:val="28"/>
          <w:lang w:eastAsia="en-US"/>
        </w:rPr>
      </w:pPr>
    </w:p>
    <w:tbl>
      <w:tblPr>
        <w:tblW w:w="8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818"/>
        <w:gridCol w:w="2381"/>
      </w:tblGrid>
      <w:tr w:rsidR="00533F2B" w14:paraId="0F635B30" w14:textId="77777777" w:rsidTr="00615ADA">
        <w:tc>
          <w:tcPr>
            <w:tcW w:w="2813" w:type="dxa"/>
          </w:tcPr>
          <w:p w14:paraId="30561492" w14:textId="77777777" w:rsidR="00533F2B" w:rsidRPr="00A80247" w:rsidRDefault="00533F2B" w:rsidP="00615ADA">
            <w:pPr>
              <w:overflowPunct/>
              <w:jc w:val="center"/>
              <w:textAlignment w:val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80247">
              <w:rPr>
                <w:rFonts w:eastAsia="Calibri"/>
                <w:b/>
                <w:sz w:val="28"/>
                <w:szCs w:val="28"/>
                <w:lang w:eastAsia="en-US"/>
              </w:rPr>
              <w:t>Nombre de sportifs</w:t>
            </w:r>
          </w:p>
        </w:tc>
        <w:tc>
          <w:tcPr>
            <w:tcW w:w="2818" w:type="dxa"/>
          </w:tcPr>
          <w:p w14:paraId="715FF4D6" w14:textId="77777777" w:rsidR="00533F2B" w:rsidRPr="00A80247" w:rsidRDefault="00533F2B" w:rsidP="00615ADA">
            <w:pPr>
              <w:overflowPunct/>
              <w:jc w:val="center"/>
              <w:textAlignment w:val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80247">
              <w:rPr>
                <w:rFonts w:eastAsia="Calibri"/>
                <w:b/>
                <w:sz w:val="28"/>
                <w:szCs w:val="28"/>
                <w:lang w:eastAsia="en-US"/>
              </w:rPr>
              <w:t>Prix Repas</w:t>
            </w:r>
          </w:p>
        </w:tc>
        <w:tc>
          <w:tcPr>
            <w:tcW w:w="2381" w:type="dxa"/>
          </w:tcPr>
          <w:p w14:paraId="0940A0BE" w14:textId="77777777" w:rsidR="00533F2B" w:rsidRPr="00A80247" w:rsidRDefault="00533F2B" w:rsidP="00615ADA">
            <w:pPr>
              <w:overflowPunct/>
              <w:jc w:val="center"/>
              <w:textAlignment w:val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Sous-total</w:t>
            </w:r>
          </w:p>
        </w:tc>
      </w:tr>
      <w:tr w:rsidR="00533F2B" w14:paraId="07550765" w14:textId="77777777" w:rsidTr="00615ADA">
        <w:tc>
          <w:tcPr>
            <w:tcW w:w="2813" w:type="dxa"/>
          </w:tcPr>
          <w:p w14:paraId="71AE02D2" w14:textId="77777777" w:rsidR="00533F2B" w:rsidRPr="00A80247" w:rsidRDefault="00533F2B" w:rsidP="00615ADA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818" w:type="dxa"/>
            <w:vAlign w:val="center"/>
          </w:tcPr>
          <w:p w14:paraId="3BAF2FF2" w14:textId="77777777" w:rsidR="00533F2B" w:rsidRPr="00A80247" w:rsidRDefault="00533F2B" w:rsidP="00615ADA">
            <w:pPr>
              <w:overflowPunct/>
              <w:jc w:val="center"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7 euros </w:t>
            </w:r>
          </w:p>
        </w:tc>
        <w:tc>
          <w:tcPr>
            <w:tcW w:w="2381" w:type="dxa"/>
          </w:tcPr>
          <w:p w14:paraId="4ACF21EB" w14:textId="77777777" w:rsidR="00533F2B" w:rsidRPr="00A80247" w:rsidRDefault="00533F2B" w:rsidP="00615ADA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14:paraId="64096B0E" w14:textId="77777777" w:rsidR="00533F2B" w:rsidRDefault="00533F2B" w:rsidP="00533F2B">
      <w:pPr>
        <w:overflowPunct/>
        <w:textAlignment w:val="auto"/>
        <w:rPr>
          <w:rFonts w:eastAsia="Calibri"/>
          <w:sz w:val="28"/>
          <w:szCs w:val="28"/>
          <w:lang w:eastAsia="en-US"/>
        </w:rPr>
      </w:pPr>
    </w:p>
    <w:tbl>
      <w:tblPr>
        <w:tblW w:w="80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2807"/>
        <w:gridCol w:w="2409"/>
      </w:tblGrid>
      <w:tr w:rsidR="00533F2B" w14:paraId="3FE3FC83" w14:textId="77777777" w:rsidTr="00615ADA">
        <w:tc>
          <w:tcPr>
            <w:tcW w:w="2830" w:type="dxa"/>
            <w:vAlign w:val="center"/>
          </w:tcPr>
          <w:p w14:paraId="585CEF39" w14:textId="77777777" w:rsidR="00533F2B" w:rsidRPr="00A80247" w:rsidRDefault="00533F2B" w:rsidP="00615ADA">
            <w:pPr>
              <w:overflowPunct/>
              <w:jc w:val="center"/>
              <w:textAlignment w:val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80247">
              <w:rPr>
                <w:rFonts w:eastAsia="Calibri"/>
                <w:b/>
                <w:sz w:val="28"/>
                <w:szCs w:val="28"/>
                <w:lang w:eastAsia="en-US"/>
              </w:rPr>
              <w:t>Nombre d’accompagnateurs</w:t>
            </w:r>
          </w:p>
        </w:tc>
        <w:tc>
          <w:tcPr>
            <w:tcW w:w="2807" w:type="dxa"/>
            <w:vAlign w:val="center"/>
          </w:tcPr>
          <w:p w14:paraId="00523035" w14:textId="77777777" w:rsidR="00533F2B" w:rsidRPr="00A80247" w:rsidRDefault="00533F2B" w:rsidP="00615ADA">
            <w:pPr>
              <w:overflowPunct/>
              <w:jc w:val="center"/>
              <w:textAlignment w:val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80247">
              <w:rPr>
                <w:rFonts w:eastAsia="Calibri"/>
                <w:b/>
                <w:sz w:val="28"/>
                <w:szCs w:val="28"/>
                <w:lang w:eastAsia="en-US"/>
              </w:rPr>
              <w:t>Prix Repas</w:t>
            </w:r>
          </w:p>
        </w:tc>
        <w:tc>
          <w:tcPr>
            <w:tcW w:w="2409" w:type="dxa"/>
            <w:vAlign w:val="center"/>
          </w:tcPr>
          <w:p w14:paraId="6C101434" w14:textId="77777777" w:rsidR="00533F2B" w:rsidRPr="00A80247" w:rsidRDefault="00533F2B" w:rsidP="00615ADA">
            <w:pPr>
              <w:overflowPunct/>
              <w:jc w:val="center"/>
              <w:textAlignment w:val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Sous-total</w:t>
            </w:r>
          </w:p>
        </w:tc>
      </w:tr>
      <w:tr w:rsidR="00533F2B" w14:paraId="4B4F1CEA" w14:textId="77777777" w:rsidTr="00615ADA">
        <w:tc>
          <w:tcPr>
            <w:tcW w:w="2830" w:type="dxa"/>
            <w:vAlign w:val="center"/>
          </w:tcPr>
          <w:p w14:paraId="285B0BED" w14:textId="77777777" w:rsidR="00533F2B" w:rsidRPr="00A80247" w:rsidRDefault="00533F2B" w:rsidP="00615ADA">
            <w:pPr>
              <w:overflowPunct/>
              <w:jc w:val="center"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807" w:type="dxa"/>
            <w:vAlign w:val="center"/>
          </w:tcPr>
          <w:p w14:paraId="47E550E0" w14:textId="77777777" w:rsidR="00533F2B" w:rsidRPr="00A80247" w:rsidRDefault="00533F2B" w:rsidP="00615ADA">
            <w:pPr>
              <w:overflowPunct/>
              <w:jc w:val="center"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7 euros </w:t>
            </w:r>
          </w:p>
        </w:tc>
        <w:tc>
          <w:tcPr>
            <w:tcW w:w="2409" w:type="dxa"/>
            <w:vAlign w:val="center"/>
          </w:tcPr>
          <w:p w14:paraId="435C69AE" w14:textId="77777777" w:rsidR="00533F2B" w:rsidRPr="00A80247" w:rsidRDefault="00533F2B" w:rsidP="00615ADA">
            <w:pPr>
              <w:overflowPunct/>
              <w:jc w:val="center"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14:paraId="35151BA5" w14:textId="77777777" w:rsidR="00533F2B" w:rsidRDefault="00533F2B" w:rsidP="00533F2B">
      <w:pPr>
        <w:overflowPunct/>
        <w:textAlignment w:val="auto"/>
        <w:rPr>
          <w:rFonts w:eastAsia="Calibri"/>
          <w:sz w:val="28"/>
          <w:szCs w:val="28"/>
          <w:lang w:eastAsia="en-US"/>
        </w:rPr>
      </w:pPr>
    </w:p>
    <w:tbl>
      <w:tblPr>
        <w:tblW w:w="80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0"/>
        <w:gridCol w:w="2411"/>
      </w:tblGrid>
      <w:tr w:rsidR="00533F2B" w14:paraId="2D5F42D1" w14:textId="77777777" w:rsidTr="00615ADA">
        <w:tc>
          <w:tcPr>
            <w:tcW w:w="5670" w:type="dxa"/>
            <w:tcBorders>
              <w:top w:val="nil"/>
              <w:left w:val="nil"/>
              <w:bottom w:val="nil"/>
            </w:tcBorders>
          </w:tcPr>
          <w:p w14:paraId="05D24C3B" w14:textId="77777777" w:rsidR="00533F2B" w:rsidRPr="00A80247" w:rsidRDefault="00533F2B" w:rsidP="00615ADA">
            <w:pPr>
              <w:overflowPunct/>
              <w:jc w:val="right"/>
              <w:textAlignment w:val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80247">
              <w:rPr>
                <w:rFonts w:eastAsia="Calibri"/>
                <w:b/>
                <w:sz w:val="28"/>
                <w:szCs w:val="28"/>
                <w:lang w:eastAsia="en-US"/>
              </w:rPr>
              <w:t>TOTAL</w:t>
            </w:r>
          </w:p>
        </w:tc>
        <w:tc>
          <w:tcPr>
            <w:tcW w:w="2411" w:type="dxa"/>
          </w:tcPr>
          <w:p w14:paraId="6FC32B41" w14:textId="77777777" w:rsidR="00533F2B" w:rsidRPr="00A80247" w:rsidRDefault="00533F2B" w:rsidP="00615ADA">
            <w:pPr>
              <w:overflowPunct/>
              <w:textAlignment w:val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14:paraId="3A931C79" w14:textId="77777777" w:rsidR="00533F2B" w:rsidRDefault="00533F2B" w:rsidP="00533F2B">
      <w:pPr>
        <w:overflowPunct/>
        <w:textAlignment w:val="auto"/>
        <w:rPr>
          <w:rFonts w:eastAsia="Calibri"/>
          <w:sz w:val="28"/>
          <w:szCs w:val="28"/>
          <w:lang w:eastAsia="en-US"/>
        </w:rPr>
      </w:pPr>
    </w:p>
    <w:p w14:paraId="38B831EA" w14:textId="77777777" w:rsidR="00533F2B" w:rsidRPr="00222CEC" w:rsidRDefault="00533F2B" w:rsidP="00533F2B">
      <w:pPr>
        <w:overflowPunct/>
        <w:textAlignment w:val="auto"/>
        <w:rPr>
          <w:rFonts w:eastAsia="Calibri"/>
          <w:b/>
          <w:color w:val="FF0000"/>
          <w:sz w:val="28"/>
          <w:szCs w:val="28"/>
          <w:lang w:eastAsia="en-US"/>
        </w:rPr>
      </w:pPr>
      <w:r w:rsidRPr="00F263D1">
        <w:rPr>
          <w:rFonts w:eastAsia="Calibri"/>
          <w:b/>
          <w:color w:val="FF0000"/>
          <w:sz w:val="28"/>
          <w:szCs w:val="28"/>
          <w:lang w:eastAsia="en-US"/>
        </w:rPr>
        <w:t>Chèque</w:t>
      </w:r>
      <w:r>
        <w:rPr>
          <w:rFonts w:eastAsia="Calibri"/>
          <w:b/>
          <w:color w:val="FF0000"/>
          <w:sz w:val="28"/>
          <w:szCs w:val="28"/>
          <w:lang w:eastAsia="en-US"/>
        </w:rPr>
        <w:t xml:space="preserve"> ou espèce </w:t>
      </w:r>
      <w:r w:rsidRPr="00F263D1">
        <w:rPr>
          <w:rFonts w:eastAsia="Calibri"/>
          <w:b/>
          <w:color w:val="FF0000"/>
          <w:sz w:val="28"/>
          <w:szCs w:val="28"/>
          <w:lang w:eastAsia="en-US"/>
        </w:rPr>
        <w:t xml:space="preserve">à l’ordre </w:t>
      </w:r>
      <w:r>
        <w:rPr>
          <w:rFonts w:eastAsia="Calibri"/>
          <w:b/>
          <w:color w:val="FF0000"/>
          <w:sz w:val="28"/>
          <w:szCs w:val="28"/>
          <w:lang w:eastAsia="en-US"/>
        </w:rPr>
        <w:t>de l’association CMO Bassens Pétanque à remettre le jour de la compétition.</w:t>
      </w:r>
    </w:p>
    <w:p w14:paraId="0D5F9D53" w14:textId="77777777" w:rsidR="00533F2B" w:rsidRDefault="00533F2B" w:rsidP="00533F2B"/>
    <w:p w14:paraId="2CC7FECE" w14:textId="77777777" w:rsidR="00E00E1F" w:rsidRPr="00DA4A56" w:rsidRDefault="00E00E1F" w:rsidP="00C718C3">
      <w:pPr>
        <w:rPr>
          <w:rFonts w:ascii="Century Gothic" w:hAnsi="Century Gothic"/>
          <w:sz w:val="18"/>
          <w:szCs w:val="18"/>
        </w:rPr>
      </w:pPr>
    </w:p>
    <w:sectPr w:rsidR="00E00E1F" w:rsidRPr="00DA4A56" w:rsidSect="006034BF">
      <w:headerReference w:type="default" r:id="rId12"/>
      <w:footerReference w:type="default" r:id="rId13"/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5291E3" w14:textId="77777777" w:rsidR="000C26B0" w:rsidRDefault="000C26B0" w:rsidP="00485528">
      <w:r>
        <w:separator/>
      </w:r>
    </w:p>
  </w:endnote>
  <w:endnote w:type="continuationSeparator" w:id="0">
    <w:p w14:paraId="3B39D774" w14:textId="77777777" w:rsidR="000C26B0" w:rsidRDefault="000C26B0" w:rsidP="00485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12F39" w14:textId="161EFF9D" w:rsidR="00295E7D" w:rsidRDefault="00295E7D">
    <w:pPr>
      <w:pStyle w:val="Pieddepage"/>
    </w:pPr>
    <w:r w:rsidRPr="00752A04">
      <w:rPr>
        <w:noProof/>
      </w:rPr>
      <w:drawing>
        <wp:anchor distT="0" distB="0" distL="114300" distR="114300" simplePos="0" relativeHeight="251670528" behindDoc="0" locked="0" layoutInCell="1" allowOverlap="1" wp14:anchorId="0BCDE8BE" wp14:editId="6C861D8E">
          <wp:simplePos x="0" y="0"/>
          <wp:positionH relativeFrom="margin">
            <wp:posOffset>3805555</wp:posOffset>
          </wp:positionH>
          <wp:positionV relativeFrom="margin">
            <wp:posOffset>8256270</wp:posOffset>
          </wp:positionV>
          <wp:extent cx="637540" cy="363855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540" cy="36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52A04">
      <w:rPr>
        <w:noProof/>
      </w:rPr>
      <w:drawing>
        <wp:anchor distT="0" distB="0" distL="114300" distR="114300" simplePos="0" relativeHeight="251669504" behindDoc="0" locked="0" layoutInCell="1" allowOverlap="1" wp14:anchorId="469A6340" wp14:editId="45A69BF5">
          <wp:simplePos x="0" y="0"/>
          <wp:positionH relativeFrom="margin">
            <wp:posOffset>2704465</wp:posOffset>
          </wp:positionH>
          <wp:positionV relativeFrom="margin">
            <wp:posOffset>8220710</wp:posOffset>
          </wp:positionV>
          <wp:extent cx="779145" cy="377825"/>
          <wp:effectExtent l="0" t="0" r="1905" b="3175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52A04">
      <w:rPr>
        <w:noProof/>
      </w:rPr>
      <w:drawing>
        <wp:anchor distT="0" distB="0" distL="114300" distR="114300" simplePos="0" relativeHeight="251668480" behindDoc="0" locked="0" layoutInCell="1" allowOverlap="1" wp14:anchorId="32D4CD6E" wp14:editId="3574D051">
          <wp:simplePos x="0" y="0"/>
          <wp:positionH relativeFrom="margin">
            <wp:posOffset>1615440</wp:posOffset>
          </wp:positionH>
          <wp:positionV relativeFrom="margin">
            <wp:posOffset>8251825</wp:posOffset>
          </wp:positionV>
          <wp:extent cx="882015" cy="343535"/>
          <wp:effectExtent l="0" t="0" r="0" b="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825" b="36299"/>
                  <a:stretch/>
                </pic:blipFill>
                <pic:spPr bwMode="auto">
                  <a:xfrm>
                    <a:off x="0" y="0"/>
                    <a:ext cx="88201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52A04">
      <w:rPr>
        <w:noProof/>
      </w:rPr>
      <w:drawing>
        <wp:anchor distT="0" distB="0" distL="114300" distR="114300" simplePos="0" relativeHeight="251671552" behindDoc="0" locked="0" layoutInCell="1" allowOverlap="1" wp14:anchorId="759EAF08" wp14:editId="63ADC6B5">
          <wp:simplePos x="0" y="0"/>
          <wp:positionH relativeFrom="column">
            <wp:posOffset>4791710</wp:posOffset>
          </wp:positionH>
          <wp:positionV relativeFrom="paragraph">
            <wp:posOffset>0</wp:posOffset>
          </wp:positionV>
          <wp:extent cx="572135" cy="572135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CROS NA.jfi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135" cy="572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52A04">
      <w:rPr>
        <w:noProof/>
      </w:rPr>
      <w:drawing>
        <wp:anchor distT="0" distB="0" distL="114300" distR="114300" simplePos="0" relativeHeight="251672576" behindDoc="1" locked="0" layoutInCell="1" allowOverlap="1" wp14:anchorId="1CACF0E3" wp14:editId="31A1F3DB">
          <wp:simplePos x="0" y="0"/>
          <wp:positionH relativeFrom="column">
            <wp:posOffset>5720080</wp:posOffset>
          </wp:positionH>
          <wp:positionV relativeFrom="paragraph">
            <wp:posOffset>24130</wp:posOffset>
          </wp:positionV>
          <wp:extent cx="546735" cy="502920"/>
          <wp:effectExtent l="0" t="0" r="5715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735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52A04">
      <w:rPr>
        <w:noProof/>
      </w:rPr>
      <w:drawing>
        <wp:anchor distT="0" distB="0" distL="114300" distR="114300" simplePos="0" relativeHeight="251673600" behindDoc="1" locked="0" layoutInCell="1" allowOverlap="1" wp14:anchorId="2D14E5A9" wp14:editId="15BB5AB7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1380490" cy="553085"/>
          <wp:effectExtent l="0" t="0" r="0" b="0"/>
          <wp:wrapNone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0490" cy="55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584C3" w14:textId="77777777" w:rsidR="000C26B0" w:rsidRDefault="000C26B0" w:rsidP="00485528">
      <w:r>
        <w:separator/>
      </w:r>
    </w:p>
  </w:footnote>
  <w:footnote w:type="continuationSeparator" w:id="0">
    <w:p w14:paraId="3D0C2590" w14:textId="77777777" w:rsidR="000C26B0" w:rsidRDefault="000C26B0" w:rsidP="004855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D0556" w14:textId="79795330" w:rsidR="00256EB9" w:rsidRPr="00E76320" w:rsidRDefault="00256EB9" w:rsidP="00256EB9">
    <w:pPr>
      <w:spacing w:line="276" w:lineRule="auto"/>
      <w:jc w:val="center"/>
      <w:rPr>
        <w:rFonts w:ascii="Century Gothic" w:hAnsi="Century Gothic"/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51475783" wp14:editId="5371BB92">
          <wp:simplePos x="0" y="0"/>
          <wp:positionH relativeFrom="column">
            <wp:posOffset>937895</wp:posOffset>
          </wp:positionH>
          <wp:positionV relativeFrom="paragraph">
            <wp:posOffset>-246380</wp:posOffset>
          </wp:positionV>
          <wp:extent cx="753110" cy="1581150"/>
          <wp:effectExtent l="19050" t="0" r="8890" b="0"/>
          <wp:wrapNone/>
          <wp:docPr id="42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logo-FFSA-CDSA3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3110" cy="1581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53F24A15" wp14:editId="377D0D3D">
          <wp:simplePos x="0" y="0"/>
          <wp:positionH relativeFrom="column">
            <wp:posOffset>57150</wp:posOffset>
          </wp:positionH>
          <wp:positionV relativeFrom="paragraph">
            <wp:posOffset>-259715</wp:posOffset>
          </wp:positionV>
          <wp:extent cx="709295" cy="1579245"/>
          <wp:effectExtent l="0" t="0" r="0" b="1905"/>
          <wp:wrapNone/>
          <wp:docPr id="4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09295" cy="15792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078EE">
      <w:rPr>
        <w:b/>
        <w:noProof/>
        <w:sz w:val="22"/>
        <w:szCs w:val="22"/>
      </w:rPr>
      <w:drawing>
        <wp:anchor distT="0" distB="0" distL="114300" distR="114300" simplePos="0" relativeHeight="251664384" behindDoc="0" locked="0" layoutInCell="1" allowOverlap="1" wp14:anchorId="0587109D" wp14:editId="2C403D51">
          <wp:simplePos x="0" y="0"/>
          <wp:positionH relativeFrom="column">
            <wp:posOffset>5796915</wp:posOffset>
          </wp:positionH>
          <wp:positionV relativeFrom="paragraph">
            <wp:posOffset>574040</wp:posOffset>
          </wp:positionV>
          <wp:extent cx="960120" cy="629285"/>
          <wp:effectExtent l="0" t="0" r="0" b="0"/>
          <wp:wrapNone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lub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000" b="24394"/>
                  <a:stretch/>
                </pic:blipFill>
                <pic:spPr bwMode="auto">
                  <a:xfrm>
                    <a:off x="0" y="0"/>
                    <a:ext cx="960120" cy="6292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078EE">
      <w:rPr>
        <w:b/>
        <w:noProof/>
        <w:sz w:val="22"/>
        <w:szCs w:val="22"/>
      </w:rPr>
      <w:drawing>
        <wp:anchor distT="0" distB="0" distL="114300" distR="114300" simplePos="0" relativeHeight="251663360" behindDoc="0" locked="0" layoutInCell="1" allowOverlap="1" wp14:anchorId="6C6A5227" wp14:editId="676BC3B7">
          <wp:simplePos x="0" y="0"/>
          <wp:positionH relativeFrom="column">
            <wp:posOffset>5626100</wp:posOffset>
          </wp:positionH>
          <wp:positionV relativeFrom="paragraph">
            <wp:posOffset>-257175</wp:posOffset>
          </wp:positionV>
          <wp:extent cx="1127125" cy="579120"/>
          <wp:effectExtent l="0" t="0" r="0" b="0"/>
          <wp:wrapNone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irie logo.jp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678" b="22966"/>
                  <a:stretch/>
                </pic:blipFill>
                <pic:spPr bwMode="auto">
                  <a:xfrm>
                    <a:off x="0" y="0"/>
                    <a:ext cx="1127125" cy="5791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078EE"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 wp14:anchorId="0040C4D8" wp14:editId="546CA7BC">
          <wp:simplePos x="0" y="0"/>
          <wp:positionH relativeFrom="column">
            <wp:posOffset>4625340</wp:posOffset>
          </wp:positionH>
          <wp:positionV relativeFrom="paragraph">
            <wp:posOffset>511175</wp:posOffset>
          </wp:positionV>
          <wp:extent cx="1348740" cy="798195"/>
          <wp:effectExtent l="0" t="0" r="0" b="0"/>
          <wp:wrapNone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bassens.jfif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740" cy="798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="Century Gothic" w:hAnsi="Century Gothic"/>
        <w:b/>
        <w:sz w:val="22"/>
        <w:szCs w:val="22"/>
      </w:rPr>
      <w:t>LIGUE SPORT ADAPTÉ NOUVELLE-</w:t>
    </w:r>
    <w:r w:rsidRPr="00E76320">
      <w:rPr>
        <w:rFonts w:ascii="Century Gothic" w:hAnsi="Century Gothic"/>
        <w:b/>
        <w:sz w:val="22"/>
        <w:szCs w:val="22"/>
      </w:rPr>
      <w:t>AQUITAINE</w:t>
    </w:r>
  </w:p>
  <w:p w14:paraId="13929F05" w14:textId="2D4B140A" w:rsidR="00256EB9" w:rsidRDefault="00256EB9" w:rsidP="00256EB9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 xml:space="preserve">                 Maison Régionale des Sports</w:t>
    </w:r>
    <w:r>
      <w:rPr>
        <w:rFonts w:ascii="Century Gothic" w:hAnsi="Century Gothic"/>
      </w:rPr>
      <w:br/>
      <w:t xml:space="preserve">                  2 avenue de l’Université - 33400 TALENCE</w:t>
    </w:r>
  </w:p>
  <w:p w14:paraId="7AEB3012" w14:textId="1E64F2F2" w:rsidR="00256EB9" w:rsidRDefault="00256EB9" w:rsidP="00256EB9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 xml:space="preserve">                 Tel : 05 57 22 42 18 </w:t>
    </w:r>
  </w:p>
  <w:p w14:paraId="2BA017A7" w14:textId="77777777" w:rsidR="00256EB9" w:rsidRDefault="00256EB9" w:rsidP="00256EB9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 xml:space="preserve">          E-mail : </w:t>
    </w:r>
    <w:hyperlink r:id="rId6" w:history="1">
      <w:r w:rsidRPr="00EB3C77">
        <w:rPr>
          <w:rStyle w:val="Lienhypertexte"/>
          <w:rFonts w:ascii="Century Gothic" w:hAnsi="Century Gothic"/>
        </w:rPr>
        <w:t>secretariat@lsana.org</w:t>
      </w:r>
    </w:hyperlink>
  </w:p>
  <w:p w14:paraId="7015E071" w14:textId="304D4E98" w:rsidR="00256EB9" w:rsidRDefault="00256EB9">
    <w:pPr>
      <w:pStyle w:val="En-tte"/>
    </w:pPr>
  </w:p>
  <w:p w14:paraId="20CCD8A4" w14:textId="6D9FC0A0" w:rsidR="00256EB9" w:rsidRDefault="00256EB9">
    <w:pPr>
      <w:pStyle w:val="En-tte"/>
    </w:pPr>
  </w:p>
  <w:p w14:paraId="24ADAB0B" w14:textId="358794A5" w:rsidR="00256EB9" w:rsidRDefault="00256EB9">
    <w:pPr>
      <w:pStyle w:val="En-tte"/>
    </w:pPr>
  </w:p>
  <w:p w14:paraId="2D5E5B01" w14:textId="77777777" w:rsidR="00256EB9" w:rsidRDefault="00256EB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9239E"/>
    <w:multiLevelType w:val="hybridMultilevel"/>
    <w:tmpl w:val="48DC71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E35616"/>
    <w:multiLevelType w:val="hybridMultilevel"/>
    <w:tmpl w:val="1360CF76"/>
    <w:lvl w:ilvl="0" w:tplc="040C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543299335">
    <w:abstractNumId w:val="2"/>
  </w:num>
  <w:num w:numId="2" w16cid:durableId="1904674991">
    <w:abstractNumId w:val="0"/>
  </w:num>
  <w:num w:numId="3" w16cid:durableId="14473099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CCE"/>
    <w:rsid w:val="000026BC"/>
    <w:rsid w:val="00003549"/>
    <w:rsid w:val="000138E6"/>
    <w:rsid w:val="00014ACB"/>
    <w:rsid w:val="00015C11"/>
    <w:rsid w:val="00047BBC"/>
    <w:rsid w:val="0006676F"/>
    <w:rsid w:val="00072339"/>
    <w:rsid w:val="000849DF"/>
    <w:rsid w:val="0009298A"/>
    <w:rsid w:val="000A0B4F"/>
    <w:rsid w:val="000A54B8"/>
    <w:rsid w:val="000C1524"/>
    <w:rsid w:val="000C26B0"/>
    <w:rsid w:val="000D1BD6"/>
    <w:rsid w:val="000D3578"/>
    <w:rsid w:val="000D4BF0"/>
    <w:rsid w:val="000D7177"/>
    <w:rsid w:val="000E48CC"/>
    <w:rsid w:val="000F1EC7"/>
    <w:rsid w:val="000F5BB2"/>
    <w:rsid w:val="001033C7"/>
    <w:rsid w:val="00122090"/>
    <w:rsid w:val="001457B2"/>
    <w:rsid w:val="001553CE"/>
    <w:rsid w:val="00157E29"/>
    <w:rsid w:val="00160F42"/>
    <w:rsid w:val="00163B6B"/>
    <w:rsid w:val="00196188"/>
    <w:rsid w:val="001A63CF"/>
    <w:rsid w:val="001B1B4E"/>
    <w:rsid w:val="001C112F"/>
    <w:rsid w:val="0020441F"/>
    <w:rsid w:val="0020446B"/>
    <w:rsid w:val="00215B1E"/>
    <w:rsid w:val="00217859"/>
    <w:rsid w:val="00222C33"/>
    <w:rsid w:val="00245ECF"/>
    <w:rsid w:val="00256EB9"/>
    <w:rsid w:val="00281CC6"/>
    <w:rsid w:val="00281E68"/>
    <w:rsid w:val="00295E7D"/>
    <w:rsid w:val="00296910"/>
    <w:rsid w:val="002A2809"/>
    <w:rsid w:val="002B166D"/>
    <w:rsid w:val="002B5D35"/>
    <w:rsid w:val="002C5260"/>
    <w:rsid w:val="002D0294"/>
    <w:rsid w:val="002D173E"/>
    <w:rsid w:val="002F31D6"/>
    <w:rsid w:val="00301A72"/>
    <w:rsid w:val="003053EB"/>
    <w:rsid w:val="003116F5"/>
    <w:rsid w:val="00314918"/>
    <w:rsid w:val="00322922"/>
    <w:rsid w:val="00333CCE"/>
    <w:rsid w:val="003749E4"/>
    <w:rsid w:val="00380C33"/>
    <w:rsid w:val="00393C69"/>
    <w:rsid w:val="003D0D3A"/>
    <w:rsid w:val="00400283"/>
    <w:rsid w:val="00411A77"/>
    <w:rsid w:val="00417159"/>
    <w:rsid w:val="0041718E"/>
    <w:rsid w:val="0042159A"/>
    <w:rsid w:val="004255CD"/>
    <w:rsid w:val="00443A72"/>
    <w:rsid w:val="0045699D"/>
    <w:rsid w:val="00474DF8"/>
    <w:rsid w:val="00485528"/>
    <w:rsid w:val="004861F3"/>
    <w:rsid w:val="00486D33"/>
    <w:rsid w:val="00487B08"/>
    <w:rsid w:val="004A2E6C"/>
    <w:rsid w:val="004D4F2A"/>
    <w:rsid w:val="004D595B"/>
    <w:rsid w:val="004D7970"/>
    <w:rsid w:val="004F2F66"/>
    <w:rsid w:val="00507F7B"/>
    <w:rsid w:val="00516623"/>
    <w:rsid w:val="0052773C"/>
    <w:rsid w:val="00533F2B"/>
    <w:rsid w:val="005400EC"/>
    <w:rsid w:val="00545666"/>
    <w:rsid w:val="005560A5"/>
    <w:rsid w:val="00573EEE"/>
    <w:rsid w:val="0057622F"/>
    <w:rsid w:val="00580F45"/>
    <w:rsid w:val="00584833"/>
    <w:rsid w:val="00587957"/>
    <w:rsid w:val="005A547D"/>
    <w:rsid w:val="005B012F"/>
    <w:rsid w:val="005C0D93"/>
    <w:rsid w:val="005E1546"/>
    <w:rsid w:val="005E42CF"/>
    <w:rsid w:val="005F5EBC"/>
    <w:rsid w:val="006034BF"/>
    <w:rsid w:val="00606AD7"/>
    <w:rsid w:val="0061188E"/>
    <w:rsid w:val="0062059B"/>
    <w:rsid w:val="00640B28"/>
    <w:rsid w:val="00640C75"/>
    <w:rsid w:val="00642FE0"/>
    <w:rsid w:val="00647783"/>
    <w:rsid w:val="00651DD4"/>
    <w:rsid w:val="00652ABE"/>
    <w:rsid w:val="00663A03"/>
    <w:rsid w:val="0066481A"/>
    <w:rsid w:val="00680D43"/>
    <w:rsid w:val="0068497F"/>
    <w:rsid w:val="00686B52"/>
    <w:rsid w:val="006A50CB"/>
    <w:rsid w:val="006C5989"/>
    <w:rsid w:val="006D24BF"/>
    <w:rsid w:val="006E4CAE"/>
    <w:rsid w:val="006F3549"/>
    <w:rsid w:val="00700EA2"/>
    <w:rsid w:val="007036EC"/>
    <w:rsid w:val="007246E8"/>
    <w:rsid w:val="00741A10"/>
    <w:rsid w:val="00752A83"/>
    <w:rsid w:val="00764EE9"/>
    <w:rsid w:val="00774630"/>
    <w:rsid w:val="00782058"/>
    <w:rsid w:val="00783998"/>
    <w:rsid w:val="00784A75"/>
    <w:rsid w:val="007D68CF"/>
    <w:rsid w:val="008109B2"/>
    <w:rsid w:val="008151F3"/>
    <w:rsid w:val="00821F48"/>
    <w:rsid w:val="0082379D"/>
    <w:rsid w:val="00833B9E"/>
    <w:rsid w:val="008409CD"/>
    <w:rsid w:val="008458EF"/>
    <w:rsid w:val="00863180"/>
    <w:rsid w:val="008767D6"/>
    <w:rsid w:val="008804C4"/>
    <w:rsid w:val="0088658E"/>
    <w:rsid w:val="008A0513"/>
    <w:rsid w:val="008B1F25"/>
    <w:rsid w:val="008B6BD8"/>
    <w:rsid w:val="008C42B3"/>
    <w:rsid w:val="008D0407"/>
    <w:rsid w:val="008E0D75"/>
    <w:rsid w:val="008E7164"/>
    <w:rsid w:val="009032AA"/>
    <w:rsid w:val="0090445A"/>
    <w:rsid w:val="00906F25"/>
    <w:rsid w:val="00910D38"/>
    <w:rsid w:val="009156AA"/>
    <w:rsid w:val="009269A4"/>
    <w:rsid w:val="009421D7"/>
    <w:rsid w:val="009444B3"/>
    <w:rsid w:val="009744EE"/>
    <w:rsid w:val="00976262"/>
    <w:rsid w:val="0097790E"/>
    <w:rsid w:val="009821DD"/>
    <w:rsid w:val="00990317"/>
    <w:rsid w:val="00990D99"/>
    <w:rsid w:val="00994488"/>
    <w:rsid w:val="009D2238"/>
    <w:rsid w:val="009F2CD8"/>
    <w:rsid w:val="009F7446"/>
    <w:rsid w:val="00A02B7B"/>
    <w:rsid w:val="00A06736"/>
    <w:rsid w:val="00A21064"/>
    <w:rsid w:val="00A403A1"/>
    <w:rsid w:val="00A41544"/>
    <w:rsid w:val="00A415A9"/>
    <w:rsid w:val="00A53DC8"/>
    <w:rsid w:val="00A80585"/>
    <w:rsid w:val="00A85F9C"/>
    <w:rsid w:val="00A9448D"/>
    <w:rsid w:val="00AA43D3"/>
    <w:rsid w:val="00AB55F7"/>
    <w:rsid w:val="00AC3F89"/>
    <w:rsid w:val="00AF31D4"/>
    <w:rsid w:val="00B02156"/>
    <w:rsid w:val="00B02E35"/>
    <w:rsid w:val="00B02E94"/>
    <w:rsid w:val="00B15B56"/>
    <w:rsid w:val="00B1788A"/>
    <w:rsid w:val="00B52FC2"/>
    <w:rsid w:val="00B727F0"/>
    <w:rsid w:val="00B8087F"/>
    <w:rsid w:val="00B808DE"/>
    <w:rsid w:val="00B820D5"/>
    <w:rsid w:val="00B84E6B"/>
    <w:rsid w:val="00BD0843"/>
    <w:rsid w:val="00BD1A13"/>
    <w:rsid w:val="00BF1451"/>
    <w:rsid w:val="00BF29F2"/>
    <w:rsid w:val="00BF308C"/>
    <w:rsid w:val="00BF5589"/>
    <w:rsid w:val="00C05810"/>
    <w:rsid w:val="00C228C3"/>
    <w:rsid w:val="00C3120D"/>
    <w:rsid w:val="00C31F9A"/>
    <w:rsid w:val="00C63AF3"/>
    <w:rsid w:val="00C65F3F"/>
    <w:rsid w:val="00C7010D"/>
    <w:rsid w:val="00C71766"/>
    <w:rsid w:val="00C718C3"/>
    <w:rsid w:val="00C842BA"/>
    <w:rsid w:val="00CD04D8"/>
    <w:rsid w:val="00CE7DEE"/>
    <w:rsid w:val="00D22CB9"/>
    <w:rsid w:val="00D31106"/>
    <w:rsid w:val="00D37BD8"/>
    <w:rsid w:val="00D450B1"/>
    <w:rsid w:val="00D5163B"/>
    <w:rsid w:val="00D54ECB"/>
    <w:rsid w:val="00D64172"/>
    <w:rsid w:val="00D65029"/>
    <w:rsid w:val="00D702D9"/>
    <w:rsid w:val="00D715A4"/>
    <w:rsid w:val="00D721F6"/>
    <w:rsid w:val="00D773D1"/>
    <w:rsid w:val="00D9626B"/>
    <w:rsid w:val="00DA3769"/>
    <w:rsid w:val="00DA4A56"/>
    <w:rsid w:val="00DA4F08"/>
    <w:rsid w:val="00DB42B8"/>
    <w:rsid w:val="00DB48BB"/>
    <w:rsid w:val="00DC05F7"/>
    <w:rsid w:val="00DC6EEA"/>
    <w:rsid w:val="00DE7592"/>
    <w:rsid w:val="00E00E1F"/>
    <w:rsid w:val="00E03FEC"/>
    <w:rsid w:val="00E10E52"/>
    <w:rsid w:val="00E40BDF"/>
    <w:rsid w:val="00E5379F"/>
    <w:rsid w:val="00E63702"/>
    <w:rsid w:val="00E76320"/>
    <w:rsid w:val="00E8113E"/>
    <w:rsid w:val="00E8135E"/>
    <w:rsid w:val="00E8314A"/>
    <w:rsid w:val="00E91C1C"/>
    <w:rsid w:val="00E9234F"/>
    <w:rsid w:val="00E92774"/>
    <w:rsid w:val="00E94D32"/>
    <w:rsid w:val="00EB309D"/>
    <w:rsid w:val="00EE0BA0"/>
    <w:rsid w:val="00EE2AAF"/>
    <w:rsid w:val="00EF19B5"/>
    <w:rsid w:val="00F03442"/>
    <w:rsid w:val="00F0532A"/>
    <w:rsid w:val="00F112BB"/>
    <w:rsid w:val="00F12BFF"/>
    <w:rsid w:val="00F43DEA"/>
    <w:rsid w:val="00F55134"/>
    <w:rsid w:val="00F730EC"/>
    <w:rsid w:val="00F961B6"/>
    <w:rsid w:val="00FB23CB"/>
    <w:rsid w:val="00FB5BF3"/>
    <w:rsid w:val="00FB7A7D"/>
    <w:rsid w:val="00FE4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AE80240"/>
  <w15:docId w15:val="{7AE56E6F-7472-44AD-BD28-69B1F138A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0B4F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styleId="Titre4">
    <w:name w:val="heading 4"/>
    <w:basedOn w:val="Normal"/>
    <w:next w:val="Normal"/>
    <w:link w:val="Titre4Car"/>
    <w:uiPriority w:val="99"/>
    <w:qFormat/>
    <w:rsid w:val="00764EE9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re5">
    <w:name w:val="heading 5"/>
    <w:basedOn w:val="Normal"/>
    <w:next w:val="Normal"/>
    <w:link w:val="Titre5Car"/>
    <w:uiPriority w:val="99"/>
    <w:qFormat/>
    <w:rsid w:val="00764EE9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Titre6">
    <w:name w:val="heading 6"/>
    <w:basedOn w:val="Normal"/>
    <w:next w:val="Normal"/>
    <w:link w:val="Titre6Car"/>
    <w:uiPriority w:val="99"/>
    <w:qFormat/>
    <w:rsid w:val="00764EE9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Titre9">
    <w:name w:val="heading 9"/>
    <w:basedOn w:val="Normal"/>
    <w:next w:val="Normal"/>
    <w:link w:val="Titre9Car"/>
    <w:uiPriority w:val="99"/>
    <w:qFormat/>
    <w:rsid w:val="00B84E6B"/>
    <w:pPr>
      <w:keepNext/>
      <w:spacing w:before="120"/>
      <w:ind w:left="1560" w:right="141"/>
      <w:outlineLvl w:val="8"/>
    </w:pPr>
    <w:rPr>
      <w:rFonts w:ascii="Century Gothic" w:hAnsi="Century Gothic"/>
      <w:b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link w:val="Titre4"/>
    <w:uiPriority w:val="99"/>
    <w:semiHidden/>
    <w:locked/>
    <w:rsid w:val="00764EE9"/>
    <w:rPr>
      <w:rFonts w:ascii="Cambria" w:hAnsi="Cambria" w:cs="Times New Roman"/>
      <w:b/>
      <w:bCs/>
      <w:i/>
      <w:iCs/>
      <w:color w:val="4F81BD"/>
      <w:sz w:val="20"/>
      <w:szCs w:val="20"/>
      <w:lang w:eastAsia="fr-FR"/>
    </w:rPr>
  </w:style>
  <w:style w:type="character" w:customStyle="1" w:styleId="Titre5Car">
    <w:name w:val="Titre 5 Car"/>
    <w:link w:val="Titre5"/>
    <w:uiPriority w:val="99"/>
    <w:semiHidden/>
    <w:locked/>
    <w:rsid w:val="00764EE9"/>
    <w:rPr>
      <w:rFonts w:ascii="Cambria" w:hAnsi="Cambria" w:cs="Times New Roman"/>
      <w:color w:val="243F60"/>
      <w:sz w:val="20"/>
      <w:szCs w:val="20"/>
      <w:lang w:eastAsia="fr-FR"/>
    </w:rPr>
  </w:style>
  <w:style w:type="character" w:customStyle="1" w:styleId="Titre6Car">
    <w:name w:val="Titre 6 Car"/>
    <w:link w:val="Titre6"/>
    <w:uiPriority w:val="99"/>
    <w:semiHidden/>
    <w:locked/>
    <w:rsid w:val="00764EE9"/>
    <w:rPr>
      <w:rFonts w:ascii="Cambria" w:hAnsi="Cambria" w:cs="Times New Roman"/>
      <w:i/>
      <w:iCs/>
      <w:color w:val="243F60"/>
      <w:sz w:val="20"/>
      <w:szCs w:val="20"/>
      <w:lang w:eastAsia="fr-FR"/>
    </w:rPr>
  </w:style>
  <w:style w:type="character" w:customStyle="1" w:styleId="Titre9Car">
    <w:name w:val="Titre 9 Car"/>
    <w:link w:val="Titre9"/>
    <w:uiPriority w:val="99"/>
    <w:locked/>
    <w:rsid w:val="00B84E6B"/>
    <w:rPr>
      <w:rFonts w:ascii="Century Gothic" w:hAnsi="Century Gothic" w:cs="Times New Roman"/>
      <w:b/>
      <w:sz w:val="20"/>
      <w:szCs w:val="20"/>
      <w:lang w:eastAsia="fr-FR"/>
    </w:rPr>
  </w:style>
  <w:style w:type="paragraph" w:customStyle="1" w:styleId="Corpsdetexte21">
    <w:name w:val="Corps de texte 21"/>
    <w:basedOn w:val="Normal"/>
    <w:qFormat/>
    <w:rsid w:val="00B84E6B"/>
    <w:pPr>
      <w:spacing w:before="120"/>
      <w:ind w:left="851"/>
    </w:pPr>
    <w:rPr>
      <w:rFonts w:ascii="Arial" w:hAnsi="Arial"/>
      <w:sz w:val="22"/>
    </w:rPr>
  </w:style>
  <w:style w:type="paragraph" w:styleId="Paragraphedeliste">
    <w:name w:val="List Paragraph"/>
    <w:basedOn w:val="Normal"/>
    <w:uiPriority w:val="99"/>
    <w:qFormat/>
    <w:rsid w:val="00B84E6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rsid w:val="00764EE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locked/>
    <w:rsid w:val="00764EE9"/>
    <w:rPr>
      <w:rFonts w:ascii="Times New Roman" w:hAnsi="Times New Roman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764EE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764EE9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uiPriority w:val="99"/>
    <w:rsid w:val="008109B2"/>
    <w:rPr>
      <w:rFonts w:cs="Times New Roman"/>
      <w:color w:val="0000FF"/>
      <w:u w:val="single"/>
    </w:rPr>
  </w:style>
  <w:style w:type="table" w:styleId="Grilledutableau">
    <w:name w:val="Table Grid"/>
    <w:basedOn w:val="TableauNormal"/>
    <w:uiPriority w:val="39"/>
    <w:rsid w:val="00B17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48552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485528"/>
    <w:rPr>
      <w:rFonts w:ascii="Times New Roman" w:eastAsia="Times New Roman" w:hAnsi="Times New Roman"/>
    </w:rPr>
  </w:style>
  <w:style w:type="character" w:styleId="Mentionnonrsolue">
    <w:name w:val="Unresolved Mention"/>
    <w:basedOn w:val="Policepardfaut"/>
    <w:uiPriority w:val="99"/>
    <w:semiHidden/>
    <w:unhideWhenUsed/>
    <w:rsid w:val="00F112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93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9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2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08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cretariat@lsana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3.jpeg"/><Relationship Id="rId1" Type="http://schemas.openxmlformats.org/officeDocument/2006/relationships/image" Target="media/image9.png"/><Relationship Id="rId6" Type="http://schemas.openxmlformats.org/officeDocument/2006/relationships/image" Target="media/image12.jpeg"/><Relationship Id="rId5" Type="http://schemas.openxmlformats.org/officeDocument/2006/relationships/image" Target="media/image11.PNG"/><Relationship Id="rId4" Type="http://schemas.openxmlformats.org/officeDocument/2006/relationships/image" Target="media/image10.jf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hyperlink" Target="mailto:secretariat@lsana.org" TargetMode="External"/><Relationship Id="rId5" Type="http://schemas.openxmlformats.org/officeDocument/2006/relationships/image" Target="media/image8.jfif"/><Relationship Id="rId4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dmin\Desktop\13-10-18-%20Convo%20ZSO%20P&#233;tanque%20Cenon%20(1)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E4E8B-D77D-4668-AA67-B251C88EC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13-10-18- Convo ZSO Pétanque Cenon (1)</Template>
  <TotalTime>40</TotalTime>
  <Pages>7</Pages>
  <Words>577</Words>
  <Characters>3174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LIGUE SPORT ADAPTE D’AQUITAINE</vt:lpstr>
    </vt:vector>
  </TitlesOfParts>
  <Company>Hewlett-Packard Company</Company>
  <LinksUpToDate>false</LinksUpToDate>
  <CharactersWithSpaces>3744</CharactersWithSpaces>
  <SharedDoc>false</SharedDoc>
  <HLinks>
    <vt:vector size="36" baseType="variant">
      <vt:variant>
        <vt:i4>3735558</vt:i4>
      </vt:variant>
      <vt:variant>
        <vt:i4>15</vt:i4>
      </vt:variant>
      <vt:variant>
        <vt:i4>0</vt:i4>
      </vt:variant>
      <vt:variant>
        <vt:i4>5</vt:i4>
      </vt:variant>
      <vt:variant>
        <vt:lpwstr>mailto:secretariat@sportadapteaquitaine.fr</vt:lpwstr>
      </vt:variant>
      <vt:variant>
        <vt:lpwstr/>
      </vt:variant>
      <vt:variant>
        <vt:i4>3735558</vt:i4>
      </vt:variant>
      <vt:variant>
        <vt:i4>12</vt:i4>
      </vt:variant>
      <vt:variant>
        <vt:i4>0</vt:i4>
      </vt:variant>
      <vt:variant>
        <vt:i4>5</vt:i4>
      </vt:variant>
      <vt:variant>
        <vt:lpwstr>mailto:secretariat@sportadapteaquitaine.fr</vt:lpwstr>
      </vt:variant>
      <vt:variant>
        <vt:lpwstr/>
      </vt:variant>
      <vt:variant>
        <vt:i4>3735558</vt:i4>
      </vt:variant>
      <vt:variant>
        <vt:i4>9</vt:i4>
      </vt:variant>
      <vt:variant>
        <vt:i4>0</vt:i4>
      </vt:variant>
      <vt:variant>
        <vt:i4>5</vt:i4>
      </vt:variant>
      <vt:variant>
        <vt:lpwstr>mailto:secretariat@sportadapteaquitaine.fr</vt:lpwstr>
      </vt:variant>
      <vt:variant>
        <vt:lpwstr/>
      </vt:variant>
      <vt:variant>
        <vt:i4>3735558</vt:i4>
      </vt:variant>
      <vt:variant>
        <vt:i4>6</vt:i4>
      </vt:variant>
      <vt:variant>
        <vt:i4>0</vt:i4>
      </vt:variant>
      <vt:variant>
        <vt:i4>5</vt:i4>
      </vt:variant>
      <vt:variant>
        <vt:lpwstr>mailto:secretariat@sportadapteaquitaine.fr</vt:lpwstr>
      </vt:variant>
      <vt:variant>
        <vt:lpwstr/>
      </vt:variant>
      <vt:variant>
        <vt:i4>3735558</vt:i4>
      </vt:variant>
      <vt:variant>
        <vt:i4>3</vt:i4>
      </vt:variant>
      <vt:variant>
        <vt:i4>0</vt:i4>
      </vt:variant>
      <vt:variant>
        <vt:i4>5</vt:i4>
      </vt:variant>
      <vt:variant>
        <vt:lpwstr>mailto:secretariat@sportadapteaquitaine.fr</vt:lpwstr>
      </vt:variant>
      <vt:variant>
        <vt:lpwstr/>
      </vt:variant>
      <vt:variant>
        <vt:i4>3735558</vt:i4>
      </vt:variant>
      <vt:variant>
        <vt:i4>0</vt:i4>
      </vt:variant>
      <vt:variant>
        <vt:i4>0</vt:i4>
      </vt:variant>
      <vt:variant>
        <vt:i4>5</vt:i4>
      </vt:variant>
      <vt:variant>
        <vt:lpwstr>mailto:secretariat@sportadapteaquitaine.fr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LIGUE SPORT ADAPTE D’AQUITAINE</dc:title>
  <dc:creator>Admin</dc:creator>
  <cp:lastModifiedBy>Maxime BEGEAULT</cp:lastModifiedBy>
  <cp:revision>8</cp:revision>
  <cp:lastPrinted>2021-09-28T09:59:00Z</cp:lastPrinted>
  <dcterms:created xsi:type="dcterms:W3CDTF">2022-08-26T09:03:00Z</dcterms:created>
  <dcterms:modified xsi:type="dcterms:W3CDTF">2022-09-06T14:34:00Z</dcterms:modified>
</cp:coreProperties>
</file>