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30F02" w14:textId="1E24BAD5" w:rsidR="00015C11" w:rsidRPr="00580F45" w:rsidRDefault="00640C75" w:rsidP="00B84E6B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>Talence</w:t>
      </w:r>
      <w:r w:rsidR="00015C11">
        <w:rPr>
          <w:rFonts w:ascii="Century Gothic" w:hAnsi="Century Gothic"/>
        </w:rPr>
        <w:t xml:space="preserve"> le </w:t>
      </w:r>
      <w:r w:rsidR="00225C8B">
        <w:rPr>
          <w:rFonts w:ascii="Century Gothic" w:hAnsi="Century Gothic"/>
        </w:rPr>
        <w:t>1</w:t>
      </w:r>
      <w:r w:rsidR="00601050">
        <w:rPr>
          <w:rFonts w:ascii="Century Gothic" w:hAnsi="Century Gothic"/>
        </w:rPr>
        <w:t>8</w:t>
      </w:r>
      <w:r w:rsidR="00225C8B">
        <w:rPr>
          <w:rFonts w:ascii="Century Gothic" w:hAnsi="Century Gothic"/>
        </w:rPr>
        <w:t xml:space="preserve"> </w:t>
      </w:r>
      <w:r w:rsidR="00552FC3">
        <w:rPr>
          <w:rFonts w:ascii="Century Gothic" w:hAnsi="Century Gothic"/>
        </w:rPr>
        <w:t>septembre</w:t>
      </w:r>
      <w:r w:rsidR="00314A9A">
        <w:rPr>
          <w:rFonts w:ascii="Century Gothic" w:hAnsi="Century Gothic"/>
        </w:rPr>
        <w:t xml:space="preserve"> 202</w:t>
      </w:r>
      <w:r w:rsidR="00BE6214">
        <w:rPr>
          <w:rFonts w:ascii="Century Gothic" w:hAnsi="Century Gothic"/>
        </w:rPr>
        <w:t>4</w:t>
      </w:r>
      <w:r w:rsidR="00015C11" w:rsidRPr="00580F45">
        <w:rPr>
          <w:rFonts w:ascii="Century Gothic" w:hAnsi="Century Gothic"/>
        </w:rPr>
        <w:t>,</w:t>
      </w:r>
      <w:r w:rsidR="00015C11" w:rsidRPr="00E94D32">
        <w:t xml:space="preserve"> </w:t>
      </w:r>
    </w:p>
    <w:p w14:paraId="5F23869B" w14:textId="77777777" w:rsidR="00015C11" w:rsidRDefault="00015C11" w:rsidP="00B84E6B">
      <w:pPr>
        <w:spacing w:line="276" w:lineRule="auto"/>
        <w:ind w:left="3473"/>
        <w:rPr>
          <w:rFonts w:ascii="Century Gothic" w:hAnsi="Century Gothic"/>
          <w:b/>
        </w:rPr>
      </w:pPr>
    </w:p>
    <w:p w14:paraId="70EFE210" w14:textId="77777777" w:rsidR="00015C11" w:rsidRPr="00784A75" w:rsidRDefault="00015C11" w:rsidP="00640C75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640C75">
        <w:rPr>
          <w:rFonts w:ascii="Century Gothic" w:hAnsi="Century Gothic"/>
        </w:rPr>
        <w:t xml:space="preserve"> Associations du Sport Adapté,</w:t>
      </w:r>
      <w:r w:rsidR="00640C75">
        <w:rPr>
          <w:rFonts w:ascii="Century Gothic" w:hAnsi="Century Gothic"/>
        </w:rPr>
        <w:br/>
      </w:r>
    </w:p>
    <w:p w14:paraId="3DC08662" w14:textId="7D366669" w:rsidR="00015C11" w:rsidRPr="00A76426" w:rsidRDefault="00A76426" w:rsidP="00487B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i/>
          <w:iCs/>
        </w:rPr>
      </w:pPr>
      <w:r w:rsidRPr="00A76426">
        <w:rPr>
          <w:rFonts w:ascii="Century Gothic" w:hAnsi="Century Gothic"/>
          <w:i/>
          <w:iCs/>
        </w:rPr>
        <w:t>En partenariat avec le Comité Départemental du Sport Adapté de la Giron</w:t>
      </w:r>
      <w:r w:rsidR="00B17A8F">
        <w:rPr>
          <w:rFonts w:ascii="Century Gothic" w:hAnsi="Century Gothic"/>
          <w:i/>
          <w:iCs/>
        </w:rPr>
        <w:t>d</w:t>
      </w:r>
      <w:r w:rsidR="00B17A8F" w:rsidRPr="005B366C">
        <w:rPr>
          <w:rFonts w:ascii="Century Gothic" w:hAnsi="Century Gothic"/>
          <w:i/>
          <w:iCs/>
        </w:rPr>
        <w:t>e</w:t>
      </w:r>
      <w:r w:rsidR="00225C8B" w:rsidRPr="005B366C">
        <w:rPr>
          <w:rFonts w:ascii="Century Gothic" w:hAnsi="Century Gothic"/>
          <w:i/>
          <w:iCs/>
        </w:rPr>
        <w:t xml:space="preserve">, </w:t>
      </w:r>
      <w:r w:rsidR="00B17A8F" w:rsidRPr="005B366C">
        <w:rPr>
          <w:rFonts w:ascii="Century Gothic" w:hAnsi="Century Gothic"/>
          <w:i/>
          <w:iCs/>
        </w:rPr>
        <w:t>le</w:t>
      </w:r>
      <w:r w:rsidR="00225C8B" w:rsidRPr="005B366C">
        <w:rPr>
          <w:rFonts w:ascii="Century Gothic" w:hAnsi="Century Gothic"/>
          <w:i/>
          <w:iCs/>
        </w:rPr>
        <w:t xml:space="preserve"> Comité de Gironde du Badminton</w:t>
      </w:r>
      <w:r w:rsidR="00552FC3" w:rsidRPr="005B366C">
        <w:rPr>
          <w:rFonts w:ascii="Century Gothic" w:hAnsi="Century Gothic"/>
          <w:i/>
          <w:iCs/>
        </w:rPr>
        <w:t xml:space="preserve"> (COGIBAD)</w:t>
      </w:r>
      <w:r w:rsidRPr="005B366C">
        <w:rPr>
          <w:rFonts w:ascii="Century Gothic" w:hAnsi="Century Gothic"/>
          <w:i/>
          <w:iCs/>
        </w:rPr>
        <w:t xml:space="preserve"> e</w:t>
      </w:r>
      <w:r w:rsidR="0001620D" w:rsidRPr="005B366C">
        <w:rPr>
          <w:rFonts w:ascii="Century Gothic" w:hAnsi="Century Gothic"/>
          <w:i/>
          <w:iCs/>
        </w:rPr>
        <w:t xml:space="preserve">t </w:t>
      </w:r>
      <w:r w:rsidR="00B17A8F" w:rsidRPr="005B366C">
        <w:rPr>
          <w:rFonts w:ascii="Century Gothic" w:hAnsi="Century Gothic"/>
          <w:i/>
          <w:iCs/>
        </w:rPr>
        <w:t>l’Amicale Laïque Eysines Section Badminton</w:t>
      </w:r>
      <w:r w:rsidR="0001620D" w:rsidRPr="005B366C">
        <w:rPr>
          <w:rFonts w:ascii="Century Gothic" w:hAnsi="Century Gothic"/>
          <w:i/>
          <w:iCs/>
        </w:rPr>
        <w:t>,</w:t>
      </w:r>
      <w:r w:rsidR="0001620D">
        <w:rPr>
          <w:rFonts w:ascii="Century Gothic" w:hAnsi="Century Gothic"/>
          <w:i/>
          <w:iCs/>
        </w:rPr>
        <w:t xml:space="preserve"> </w:t>
      </w:r>
      <w:r w:rsidRPr="00A76426">
        <w:rPr>
          <w:rFonts w:ascii="Century Gothic" w:hAnsi="Century Gothic"/>
          <w:i/>
          <w:iCs/>
        </w:rPr>
        <w:t>la Ligue Sport Adapté de la Nouvelle-Aquitaine organise une journée compétitive</w:t>
      </w:r>
      <w:r w:rsidR="004D089E">
        <w:rPr>
          <w:rFonts w:ascii="Century Gothic" w:hAnsi="Century Gothic"/>
          <w:i/>
          <w:iCs/>
        </w:rPr>
        <w:t xml:space="preserve"> </w:t>
      </w:r>
      <w:r w:rsidR="004D089E" w:rsidRPr="007B2AAC">
        <w:rPr>
          <w:rFonts w:ascii="Century Gothic" w:hAnsi="Century Gothic"/>
          <w:i/>
          <w:iCs/>
        </w:rPr>
        <w:t>+ découverte</w:t>
      </w:r>
      <w:r w:rsidR="00833B9E" w:rsidRPr="00A76426">
        <w:rPr>
          <w:rFonts w:ascii="Century Gothic" w:hAnsi="Century Gothic"/>
          <w:i/>
          <w:iCs/>
        </w:rPr>
        <w:br/>
      </w:r>
    </w:p>
    <w:p w14:paraId="1DF04022" w14:textId="4FEF6ABC" w:rsidR="00015C11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CHAMPIONNAT </w:t>
      </w:r>
      <w:r w:rsidR="00B17A8F">
        <w:rPr>
          <w:rFonts w:ascii="Century Gothic" w:hAnsi="Century Gothic"/>
          <w:b/>
          <w:color w:val="002060"/>
          <w:sz w:val="28"/>
          <w:szCs w:val="28"/>
        </w:rPr>
        <w:t>INTER-REGIONAL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E9234F" w:rsidRPr="00587957">
        <w:rPr>
          <w:rFonts w:ascii="Century Gothic" w:hAnsi="Century Gothic"/>
          <w:b/>
          <w:color w:val="002060"/>
          <w:sz w:val="28"/>
          <w:szCs w:val="28"/>
        </w:rPr>
        <w:t xml:space="preserve">PARA </w:t>
      </w:r>
      <w:r w:rsidR="00B17A8F">
        <w:rPr>
          <w:rFonts w:ascii="Century Gothic" w:hAnsi="Century Gothic"/>
          <w:b/>
          <w:color w:val="002060"/>
          <w:sz w:val="28"/>
          <w:szCs w:val="28"/>
        </w:rPr>
        <w:t>BADMINTON</w:t>
      </w:r>
      <w:r w:rsidR="00E9234F" w:rsidRPr="00587957">
        <w:rPr>
          <w:rFonts w:ascii="Century Gothic" w:hAnsi="Century Gothic"/>
          <w:b/>
          <w:color w:val="002060"/>
          <w:sz w:val="28"/>
          <w:szCs w:val="28"/>
        </w:rPr>
        <w:t xml:space="preserve"> ADAPTÉ</w:t>
      </w:r>
    </w:p>
    <w:p w14:paraId="4A4B9787" w14:textId="7DD2CA7D" w:rsidR="004D089E" w:rsidRPr="00587957" w:rsidRDefault="004D089E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color w:val="002060"/>
          <w:sz w:val="28"/>
          <w:szCs w:val="28"/>
        </w:rPr>
        <w:t>+ JOURNÉE DÉCOUVERTE</w:t>
      </w:r>
    </w:p>
    <w:p w14:paraId="3A957CEA" w14:textId="77777777" w:rsidR="00015C11" w:rsidRPr="00587957" w:rsidRDefault="007D68CF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87957">
        <w:rPr>
          <w:rFonts w:ascii="Century Gothic" w:hAnsi="Century Gothic"/>
          <w:sz w:val="24"/>
          <w:szCs w:val="24"/>
        </w:rPr>
        <w:t xml:space="preserve">TOUTES </w:t>
      </w:r>
      <w:r w:rsidR="00647783" w:rsidRPr="00587957">
        <w:rPr>
          <w:rFonts w:ascii="Century Gothic" w:hAnsi="Century Gothic"/>
          <w:sz w:val="24"/>
          <w:szCs w:val="24"/>
        </w:rPr>
        <w:t>CLASSES</w:t>
      </w:r>
    </w:p>
    <w:p w14:paraId="5EEC307C" w14:textId="77777777" w:rsidR="00B17A8F" w:rsidRPr="00587957" w:rsidRDefault="00B17A8F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</w:rPr>
      </w:pPr>
    </w:p>
    <w:p w14:paraId="77419FC1" w14:textId="4669AB28" w:rsidR="00015C11" w:rsidRPr="00587957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>L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>E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>SAMEDI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B17A8F">
        <w:rPr>
          <w:rFonts w:ascii="Century Gothic" w:hAnsi="Century Gothic"/>
          <w:b/>
          <w:color w:val="002060"/>
          <w:sz w:val="28"/>
          <w:szCs w:val="28"/>
        </w:rPr>
        <w:t>19 OCTOBRE</w:t>
      </w:r>
      <w:r w:rsidR="00314A9A">
        <w:rPr>
          <w:rFonts w:ascii="Century Gothic" w:hAnsi="Century Gothic"/>
          <w:b/>
          <w:color w:val="002060"/>
          <w:sz w:val="28"/>
          <w:szCs w:val="28"/>
        </w:rPr>
        <w:t xml:space="preserve"> 202</w:t>
      </w:r>
      <w:r w:rsidR="00A76426">
        <w:rPr>
          <w:rFonts w:ascii="Century Gothic" w:hAnsi="Century Gothic"/>
          <w:b/>
          <w:color w:val="002060"/>
          <w:sz w:val="28"/>
          <w:szCs w:val="28"/>
        </w:rPr>
        <w:t>4</w:t>
      </w:r>
    </w:p>
    <w:p w14:paraId="430531A0" w14:textId="19EA8799" w:rsidR="00486D33" w:rsidRPr="007B2AAC" w:rsidRDefault="00B17A8F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 w:rsidRPr="007B2AAC">
        <w:rPr>
          <w:rFonts w:ascii="Century Gothic" w:hAnsi="Century Gothic"/>
          <w:sz w:val="28"/>
          <w:szCs w:val="28"/>
        </w:rPr>
        <w:t>COSEC - rue Lucien Piet</w:t>
      </w:r>
    </w:p>
    <w:p w14:paraId="64705458" w14:textId="6E1080F1" w:rsidR="00015C11" w:rsidRPr="00640C75" w:rsidRDefault="0001620D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16"/>
          <w:szCs w:val="16"/>
        </w:rPr>
      </w:pPr>
      <w:r w:rsidRPr="007B2AAC">
        <w:rPr>
          <w:rFonts w:ascii="Century Gothic" w:hAnsi="Century Gothic"/>
          <w:b/>
          <w:sz w:val="32"/>
          <w:szCs w:val="32"/>
        </w:rPr>
        <w:t>33</w:t>
      </w:r>
      <w:r w:rsidR="00B17A8F" w:rsidRPr="007B2AAC">
        <w:rPr>
          <w:rFonts w:ascii="Century Gothic" w:hAnsi="Century Gothic"/>
          <w:b/>
          <w:sz w:val="32"/>
          <w:szCs w:val="32"/>
        </w:rPr>
        <w:t>320</w:t>
      </w:r>
      <w:r w:rsidRPr="007B2AAC">
        <w:rPr>
          <w:rFonts w:ascii="Century Gothic" w:hAnsi="Century Gothic"/>
          <w:b/>
          <w:sz w:val="32"/>
          <w:szCs w:val="32"/>
        </w:rPr>
        <w:t xml:space="preserve"> </w:t>
      </w:r>
      <w:r w:rsidR="00B17A8F" w:rsidRPr="007B2AAC">
        <w:rPr>
          <w:rFonts w:ascii="Century Gothic" w:hAnsi="Century Gothic"/>
          <w:b/>
          <w:sz w:val="32"/>
          <w:szCs w:val="32"/>
        </w:rPr>
        <w:t>Eysines</w:t>
      </w:r>
      <w:r w:rsidR="00015C11" w:rsidRPr="00640C75">
        <w:rPr>
          <w:rFonts w:ascii="Century Gothic" w:hAnsi="Century Gothic"/>
          <w:sz w:val="22"/>
          <w:szCs w:val="22"/>
        </w:rPr>
        <w:br/>
      </w:r>
      <w:r w:rsidR="00003549" w:rsidRPr="00640C75">
        <w:rPr>
          <w:rFonts w:ascii="Century Gothic" w:hAnsi="Century Gothic"/>
          <w:sz w:val="16"/>
          <w:szCs w:val="16"/>
        </w:rPr>
        <w:t xml:space="preserve">            </w:t>
      </w:r>
    </w:p>
    <w:p w14:paraId="4460B37F" w14:textId="77777777" w:rsidR="00015C11" w:rsidRPr="00E9234F" w:rsidRDefault="00015C11" w:rsidP="00B84E6B">
      <w:pPr>
        <w:rPr>
          <w:rFonts w:ascii="Century Gothic" w:hAnsi="Century Gothic"/>
          <w:sz w:val="22"/>
          <w:szCs w:val="22"/>
        </w:rPr>
      </w:pPr>
    </w:p>
    <w:p w14:paraId="4CD2EED2" w14:textId="2BF7C433" w:rsidR="00015C11" w:rsidRPr="00E9234F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Cs w:val="18"/>
        </w:rPr>
      </w:pPr>
      <w:r w:rsidRPr="008122DF">
        <w:rPr>
          <w:rFonts w:ascii="Century Gothic" w:hAnsi="Century Gothic"/>
          <w:b/>
          <w:i/>
          <w:sz w:val="22"/>
        </w:rPr>
        <w:t>PROGRAMME SPORTIF</w:t>
      </w:r>
      <w:r w:rsidR="004D089E" w:rsidRPr="008122DF">
        <w:rPr>
          <w:rFonts w:ascii="Century Gothic" w:hAnsi="Century Gothic"/>
          <w:b/>
          <w:i/>
          <w:sz w:val="22"/>
        </w:rPr>
        <w:t xml:space="preserve"> </w:t>
      </w:r>
      <w:r w:rsidR="004D089E" w:rsidRPr="007B2AAC">
        <w:rPr>
          <w:rFonts w:ascii="Century Gothic" w:hAnsi="Century Gothic"/>
          <w:b/>
          <w:i/>
          <w:color w:val="FF0000"/>
          <w:szCs w:val="18"/>
        </w:rPr>
        <w:t>(susceptible d’évoluer selon le nombre d’inscription)</w:t>
      </w:r>
    </w:p>
    <w:p w14:paraId="299D3066" w14:textId="77777777" w:rsidR="004D089E" w:rsidRPr="004D089E" w:rsidRDefault="004D089E" w:rsidP="00E10E52">
      <w:pPr>
        <w:spacing w:before="120" w:line="276" w:lineRule="auto"/>
        <w:ind w:right="284" w:firstLine="708"/>
        <w:rPr>
          <w:rFonts w:ascii="Century Gothic" w:hAnsi="Century Gothic"/>
          <w:sz w:val="2"/>
          <w:szCs w:val="2"/>
          <w:highlight w:val="yell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4"/>
        <w:gridCol w:w="6154"/>
        <w:gridCol w:w="2948"/>
      </w:tblGrid>
      <w:tr w:rsidR="004D089E" w14:paraId="58BF8E80" w14:textId="77777777" w:rsidTr="004D089E">
        <w:tc>
          <w:tcPr>
            <w:tcW w:w="1354" w:type="dxa"/>
          </w:tcPr>
          <w:p w14:paraId="55E61CFB" w14:textId="4C5588AE" w:rsidR="004D089E" w:rsidRPr="007B2AAC" w:rsidRDefault="004D089E" w:rsidP="004D089E">
            <w:pPr>
              <w:spacing w:before="120" w:line="276" w:lineRule="auto"/>
              <w:ind w:right="284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B2AAC">
              <w:rPr>
                <w:rFonts w:ascii="Century Gothic" w:hAnsi="Century Gothic"/>
                <w:b/>
                <w:bCs/>
                <w:sz w:val="18"/>
                <w:szCs w:val="18"/>
              </w:rPr>
              <w:t>HORAIRES</w:t>
            </w:r>
          </w:p>
        </w:tc>
        <w:tc>
          <w:tcPr>
            <w:tcW w:w="6154" w:type="dxa"/>
          </w:tcPr>
          <w:p w14:paraId="31444F2B" w14:textId="190452B8" w:rsidR="004D089E" w:rsidRPr="007B2AAC" w:rsidRDefault="004D089E" w:rsidP="004D089E">
            <w:pPr>
              <w:spacing w:before="120" w:line="276" w:lineRule="auto"/>
              <w:ind w:right="284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B2AAC">
              <w:rPr>
                <w:rFonts w:ascii="Century Gothic" w:hAnsi="Century Gothic"/>
                <w:b/>
                <w:bCs/>
                <w:sz w:val="18"/>
                <w:szCs w:val="18"/>
              </w:rPr>
              <w:t>COMPETITION</w:t>
            </w:r>
          </w:p>
        </w:tc>
        <w:tc>
          <w:tcPr>
            <w:tcW w:w="2948" w:type="dxa"/>
          </w:tcPr>
          <w:p w14:paraId="249DE74F" w14:textId="4C93B280" w:rsidR="004D089E" w:rsidRPr="007B2AAC" w:rsidRDefault="004D089E" w:rsidP="004D089E">
            <w:pPr>
              <w:spacing w:before="120" w:line="276" w:lineRule="auto"/>
              <w:ind w:right="284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B2AAC">
              <w:rPr>
                <w:rFonts w:ascii="Century Gothic" w:hAnsi="Century Gothic"/>
                <w:b/>
                <w:bCs/>
                <w:sz w:val="18"/>
                <w:szCs w:val="18"/>
              </w:rPr>
              <w:t>DECOUVERTE</w:t>
            </w:r>
          </w:p>
        </w:tc>
      </w:tr>
      <w:tr w:rsidR="004D089E" w14:paraId="304E9204" w14:textId="77777777" w:rsidTr="004D089E">
        <w:tc>
          <w:tcPr>
            <w:tcW w:w="1354" w:type="dxa"/>
          </w:tcPr>
          <w:p w14:paraId="1688FBEE" w14:textId="77777777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09H30</w:t>
            </w:r>
          </w:p>
          <w:p w14:paraId="4FD5122E" w14:textId="77777777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10H00</w:t>
            </w:r>
          </w:p>
          <w:p w14:paraId="511061F8" w14:textId="77777777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12H00</w:t>
            </w:r>
          </w:p>
          <w:p w14:paraId="583D6DB1" w14:textId="77777777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13H00</w:t>
            </w:r>
          </w:p>
          <w:p w14:paraId="352DCEC8" w14:textId="41869437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16H00</w:t>
            </w:r>
          </w:p>
        </w:tc>
        <w:tc>
          <w:tcPr>
            <w:tcW w:w="6154" w:type="dxa"/>
          </w:tcPr>
          <w:p w14:paraId="1FB06428" w14:textId="62F0E76E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Accueil des sportifs, inscription et contrôle des licences</w:t>
            </w:r>
          </w:p>
          <w:p w14:paraId="4CFF09AE" w14:textId="4EEB64EA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Début de la compétition</w:t>
            </w:r>
          </w:p>
          <w:p w14:paraId="6F23260F" w14:textId="086756E1" w:rsidR="004D089E" w:rsidRPr="007B2AAC" w:rsidRDefault="007B2AAC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</w:t>
            </w:r>
            <w:r w:rsidR="008122DF">
              <w:rPr>
                <w:rFonts w:ascii="Century Gothic" w:hAnsi="Century Gothic"/>
                <w:sz w:val="18"/>
                <w:szCs w:val="18"/>
              </w:rPr>
              <w:t>u</w:t>
            </w:r>
            <w:r>
              <w:rPr>
                <w:rFonts w:ascii="Century Gothic" w:hAnsi="Century Gothic"/>
                <w:sz w:val="18"/>
                <w:szCs w:val="18"/>
              </w:rPr>
              <w:t>vette</w:t>
            </w:r>
            <w:r w:rsidR="008122DF">
              <w:rPr>
                <w:rFonts w:ascii="Century Gothic" w:hAnsi="Century Gothic"/>
                <w:sz w:val="18"/>
                <w:szCs w:val="18"/>
              </w:rPr>
              <w:t xml:space="preserve"> (croque-monsieur, hotdog…)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4D089E" w:rsidRPr="007B2AAC">
              <w:rPr>
                <w:rFonts w:ascii="Century Gothic" w:hAnsi="Century Gothic"/>
                <w:sz w:val="18"/>
                <w:szCs w:val="18"/>
              </w:rPr>
              <w:t>ou prévoir un pique-nique</w:t>
            </w:r>
          </w:p>
          <w:p w14:paraId="32780316" w14:textId="75E82621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 xml:space="preserve">Reprise de la compétition </w:t>
            </w:r>
          </w:p>
          <w:p w14:paraId="47CAA54F" w14:textId="09530C83" w:rsidR="004D089E" w:rsidRPr="007B2AAC" w:rsidRDefault="004D089E" w:rsidP="004D089E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Fin des épreuves et remise des récompenses</w:t>
            </w:r>
          </w:p>
        </w:tc>
        <w:tc>
          <w:tcPr>
            <w:tcW w:w="2948" w:type="dxa"/>
          </w:tcPr>
          <w:p w14:paraId="50AB5369" w14:textId="77777777" w:rsidR="004D089E" w:rsidRPr="007B2AAC" w:rsidRDefault="004D089E" w:rsidP="00E10E52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Accueil</w:t>
            </w:r>
          </w:p>
          <w:p w14:paraId="1079C134" w14:textId="77777777" w:rsidR="004D089E" w:rsidRPr="007B2AAC" w:rsidRDefault="004D089E" w:rsidP="00E10E52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Jeux</w:t>
            </w:r>
          </w:p>
          <w:p w14:paraId="7A15EFEC" w14:textId="77777777" w:rsidR="004D089E" w:rsidRPr="007B2AAC" w:rsidRDefault="004D089E" w:rsidP="00E10E52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Repas (même proposition)</w:t>
            </w:r>
          </w:p>
          <w:p w14:paraId="1C26519C" w14:textId="77777777" w:rsidR="004D089E" w:rsidRPr="007B2AAC" w:rsidRDefault="004D089E" w:rsidP="00E10E52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>Jeux</w:t>
            </w:r>
          </w:p>
          <w:p w14:paraId="44349540" w14:textId="1FB7947B" w:rsidR="004D089E" w:rsidRPr="007B2AAC" w:rsidRDefault="004D089E" w:rsidP="00E10E52">
            <w:pPr>
              <w:spacing w:before="120" w:line="276" w:lineRule="auto"/>
              <w:ind w:right="284"/>
              <w:rPr>
                <w:rFonts w:ascii="Century Gothic" w:hAnsi="Century Gothic"/>
                <w:sz w:val="18"/>
                <w:szCs w:val="18"/>
              </w:rPr>
            </w:pPr>
            <w:r w:rsidRPr="007B2AAC">
              <w:rPr>
                <w:rFonts w:ascii="Century Gothic" w:hAnsi="Century Gothic"/>
                <w:sz w:val="18"/>
                <w:szCs w:val="18"/>
              </w:rPr>
              <w:t xml:space="preserve">Fin </w:t>
            </w:r>
          </w:p>
        </w:tc>
      </w:tr>
    </w:tbl>
    <w:p w14:paraId="4BEB74B5" w14:textId="45BB6E81" w:rsidR="00015C11" w:rsidRPr="008122DF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8122DF">
        <w:rPr>
          <w:rFonts w:ascii="Century Gothic" w:hAnsi="Century Gothic"/>
          <w:b/>
          <w:i/>
          <w:sz w:val="22"/>
        </w:rPr>
        <w:t xml:space="preserve">CONDITIONS D’INSCRIPTIONS </w:t>
      </w:r>
      <w:r w:rsidR="00A55098" w:rsidRPr="008122DF">
        <w:rPr>
          <w:rFonts w:ascii="Century Gothic" w:hAnsi="Century Gothic"/>
          <w:b/>
          <w:i/>
          <w:sz w:val="22"/>
        </w:rPr>
        <w:t>ET INFORMATION</w:t>
      </w:r>
    </w:p>
    <w:p w14:paraId="647A3DE1" w14:textId="2ECB575E" w:rsidR="00E9234F" w:rsidRPr="007B2AAC" w:rsidRDefault="007B2AAC" w:rsidP="00486D33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Pour la compétition, l</w:t>
      </w:r>
      <w:r w:rsidR="00E9234F" w:rsidRPr="00E9234F">
        <w:rPr>
          <w:rFonts w:ascii="Century Gothic" w:hAnsi="Century Gothic"/>
          <w:sz w:val="18"/>
          <w:szCs w:val="18"/>
        </w:rPr>
        <w:t xml:space="preserve">es </w:t>
      </w:r>
      <w:r w:rsidR="00E9234F" w:rsidRPr="007B2AAC">
        <w:rPr>
          <w:rFonts w:ascii="Century Gothic" w:hAnsi="Century Gothic"/>
          <w:sz w:val="18"/>
          <w:szCs w:val="18"/>
        </w:rPr>
        <w:t xml:space="preserve">sportifs devront être </w:t>
      </w:r>
      <w:r w:rsidR="00E9234F" w:rsidRPr="007B2AAC">
        <w:rPr>
          <w:rFonts w:ascii="Century Gothic" w:hAnsi="Century Gothic"/>
          <w:color w:val="FF0000"/>
          <w:sz w:val="18"/>
          <w:szCs w:val="18"/>
          <w:u w:val="single"/>
        </w:rPr>
        <w:t>à jour de leur licence FFSA 202</w:t>
      </w:r>
      <w:r w:rsidR="00A55098" w:rsidRPr="007B2AAC">
        <w:rPr>
          <w:rFonts w:ascii="Century Gothic" w:hAnsi="Century Gothic"/>
          <w:color w:val="FF0000"/>
          <w:sz w:val="18"/>
          <w:szCs w:val="18"/>
          <w:u w:val="single"/>
        </w:rPr>
        <w:t>4</w:t>
      </w:r>
      <w:r w:rsidR="00E9234F" w:rsidRPr="007B2AAC">
        <w:rPr>
          <w:rFonts w:ascii="Century Gothic" w:hAnsi="Century Gothic"/>
          <w:color w:val="FF0000"/>
          <w:sz w:val="18"/>
          <w:szCs w:val="18"/>
          <w:u w:val="single"/>
        </w:rPr>
        <w:t>/202</w:t>
      </w:r>
      <w:r w:rsidR="00A55098" w:rsidRPr="007B2AAC">
        <w:rPr>
          <w:rFonts w:ascii="Century Gothic" w:hAnsi="Century Gothic"/>
          <w:color w:val="FF0000"/>
          <w:sz w:val="18"/>
          <w:szCs w:val="18"/>
          <w:u w:val="single"/>
        </w:rPr>
        <w:t>5</w:t>
      </w:r>
      <w:r w:rsidR="00D50802" w:rsidRPr="007B2AAC">
        <w:rPr>
          <w:rFonts w:ascii="Century Gothic" w:hAnsi="Century Gothic"/>
          <w:color w:val="FF0000"/>
          <w:sz w:val="18"/>
          <w:szCs w:val="18"/>
        </w:rPr>
        <w:t xml:space="preserve"> </w:t>
      </w:r>
      <w:r w:rsidR="00D50802" w:rsidRPr="007B2AAC">
        <w:rPr>
          <w:rFonts w:ascii="Century Gothic" w:hAnsi="Century Gothic"/>
          <w:b/>
          <w:bCs/>
          <w:sz w:val="18"/>
          <w:szCs w:val="18"/>
        </w:rPr>
        <w:t>avec classification</w:t>
      </w:r>
      <w:r w:rsidR="004D089E" w:rsidRPr="007B2AAC">
        <w:rPr>
          <w:rFonts w:ascii="Century Gothic" w:hAnsi="Century Gothic"/>
          <w:b/>
          <w:bCs/>
          <w:sz w:val="18"/>
          <w:szCs w:val="18"/>
        </w:rPr>
        <w:t> : AB, BC, CD</w:t>
      </w:r>
      <w:r w:rsidRPr="007B2AAC">
        <w:rPr>
          <w:rFonts w:ascii="Century Gothic" w:hAnsi="Century Gothic"/>
          <w:b/>
          <w:bCs/>
          <w:sz w:val="18"/>
          <w:szCs w:val="18"/>
        </w:rPr>
        <w:t>.</w:t>
      </w:r>
    </w:p>
    <w:p w14:paraId="39C25F8B" w14:textId="7621DF66" w:rsidR="004D089E" w:rsidRPr="007B2AAC" w:rsidRDefault="007B2AAC" w:rsidP="00486D33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7B2AAC">
        <w:rPr>
          <w:rFonts w:ascii="Century Gothic" w:hAnsi="Century Gothic"/>
          <w:sz w:val="18"/>
          <w:szCs w:val="18"/>
        </w:rPr>
        <w:t>Pour la non-compétition, l</w:t>
      </w:r>
      <w:r w:rsidR="004D089E" w:rsidRPr="007B2AAC">
        <w:rPr>
          <w:rFonts w:ascii="Century Gothic" w:hAnsi="Century Gothic"/>
          <w:sz w:val="18"/>
          <w:szCs w:val="18"/>
        </w:rPr>
        <w:t>es sportifs devront être à jour de leur licence FFSA 2024/2025</w:t>
      </w:r>
      <w:r w:rsidRPr="007B2AAC">
        <w:rPr>
          <w:rFonts w:ascii="Century Gothic" w:hAnsi="Century Gothic"/>
          <w:sz w:val="18"/>
          <w:szCs w:val="18"/>
        </w:rPr>
        <w:t xml:space="preserve">. </w:t>
      </w:r>
      <w:r w:rsidR="004D089E" w:rsidRPr="007B2AAC">
        <w:rPr>
          <w:rFonts w:ascii="Century Gothic" w:hAnsi="Century Gothic"/>
          <w:sz w:val="18"/>
          <w:szCs w:val="18"/>
        </w:rPr>
        <w:t>Possibilité de souscrire une Licence Découverte à la journée (19€) avec un certificat médical</w:t>
      </w:r>
    </w:p>
    <w:p w14:paraId="40A4D3D4" w14:textId="4A077E2D" w:rsidR="00E9234F" w:rsidRPr="007B2AAC" w:rsidRDefault="00E9234F" w:rsidP="00E9234F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7B2AAC">
        <w:rPr>
          <w:rFonts w:ascii="Century Gothic" w:hAnsi="Century Gothic"/>
          <w:sz w:val="18"/>
          <w:szCs w:val="18"/>
        </w:rPr>
        <w:t>Apporter son matériel</w:t>
      </w:r>
      <w:r w:rsidR="007B2AAC" w:rsidRPr="007B2AAC">
        <w:rPr>
          <w:rFonts w:ascii="Century Gothic" w:hAnsi="Century Gothic"/>
          <w:sz w:val="18"/>
          <w:szCs w:val="18"/>
        </w:rPr>
        <w:t xml:space="preserve"> si vous l’avez. Sinon</w:t>
      </w:r>
      <w:r w:rsidR="007B2AAC">
        <w:rPr>
          <w:rFonts w:ascii="Century Gothic" w:hAnsi="Century Gothic"/>
          <w:sz w:val="18"/>
          <w:szCs w:val="18"/>
        </w:rPr>
        <w:t>, il vous sera prêt</w:t>
      </w:r>
      <w:r w:rsidR="00601050">
        <w:rPr>
          <w:rFonts w:ascii="Century Gothic" w:hAnsi="Century Gothic"/>
          <w:sz w:val="18"/>
          <w:szCs w:val="18"/>
        </w:rPr>
        <w:t>é</w:t>
      </w:r>
      <w:r w:rsidR="007B2AAC">
        <w:rPr>
          <w:rFonts w:ascii="Century Gothic" w:hAnsi="Century Gothic"/>
          <w:sz w:val="18"/>
          <w:szCs w:val="18"/>
        </w:rPr>
        <w:t xml:space="preserve"> grâce au</w:t>
      </w:r>
      <w:r w:rsidR="007B2AAC" w:rsidRPr="007B2AAC">
        <w:rPr>
          <w:rFonts w:ascii="Century Gothic" w:hAnsi="Century Gothic"/>
          <w:sz w:val="18"/>
          <w:szCs w:val="18"/>
        </w:rPr>
        <w:t xml:space="preserve"> COGIBAD</w:t>
      </w:r>
    </w:p>
    <w:p w14:paraId="0E5F45DC" w14:textId="6E863DAE" w:rsidR="00E9234F" w:rsidRPr="00587957" w:rsidRDefault="00E9234F" w:rsidP="00E9234F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Remplir la fiche d’engagement</w:t>
      </w:r>
      <w:r w:rsidR="00EF2CD5">
        <w:rPr>
          <w:rFonts w:ascii="Century Gothic" w:hAnsi="Century Gothic"/>
          <w:sz w:val="18"/>
          <w:szCs w:val="18"/>
        </w:rPr>
        <w:t xml:space="preserve"> et la renvoyer à secretariat@lsana.org</w:t>
      </w:r>
    </w:p>
    <w:p w14:paraId="641DB0F3" w14:textId="0BAFBB1F" w:rsidR="00E9234F" w:rsidRPr="00587957" w:rsidRDefault="00A55098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Journée qualificative pour le Championnat de France à Bolbec (76) du 22 au 24 novembre 2024.</w:t>
      </w:r>
    </w:p>
    <w:p w14:paraId="621A535C" w14:textId="77777777" w:rsidR="00003549" w:rsidRPr="008122DF" w:rsidRDefault="00003549" w:rsidP="0000354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8122DF">
        <w:rPr>
          <w:rFonts w:ascii="Century Gothic" w:hAnsi="Century Gothic"/>
          <w:b/>
          <w:i/>
          <w:sz w:val="22"/>
        </w:rPr>
        <w:t>RESTAURATION</w:t>
      </w:r>
    </w:p>
    <w:p w14:paraId="26FCDEA5" w14:textId="29787AFF" w:rsidR="00003549" w:rsidRDefault="008122DF" w:rsidP="0020441F">
      <w:pPr>
        <w:pStyle w:val="Corpsdetexte21"/>
        <w:numPr>
          <w:ilvl w:val="0"/>
          <w:numId w:val="2"/>
        </w:numPr>
        <w:spacing w:line="276" w:lineRule="auto"/>
        <w:ind w:right="-2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Buvette mise en place avec possibilité de croque-monsieur, hotdog…</w:t>
      </w:r>
      <w:r w:rsidR="00601050">
        <w:rPr>
          <w:rFonts w:ascii="Century Gothic" w:hAnsi="Century Gothic"/>
          <w:sz w:val="20"/>
        </w:rPr>
        <w:t xml:space="preserve"> ou prévoir son pique-nique</w:t>
      </w:r>
      <w:r w:rsidR="00B02156">
        <w:rPr>
          <w:rFonts w:ascii="Century Gothic" w:hAnsi="Century Gothic"/>
          <w:sz w:val="20"/>
        </w:rPr>
        <w:br/>
      </w:r>
    </w:p>
    <w:p w14:paraId="792ECA93" w14:textId="500406C9" w:rsidR="00A55098" w:rsidRDefault="00015C11" w:rsidP="00295E7D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</w:t>
      </w:r>
      <w:r w:rsidR="00640C75">
        <w:rPr>
          <w:rFonts w:ascii="Century Gothic" w:hAnsi="Century Gothic"/>
          <w:i/>
          <w:u w:val="single"/>
        </w:rPr>
        <w:t xml:space="preserve"> </w:t>
      </w:r>
      <w:r w:rsidR="00A55098">
        <w:rPr>
          <w:rFonts w:ascii="Century Gothic" w:hAnsi="Century Gothic"/>
          <w:i/>
          <w:u w:val="single"/>
        </w:rPr>
        <w:t>régional para badminton adapté</w:t>
      </w:r>
      <w:r w:rsidR="00A55098" w:rsidRPr="00A55098">
        <w:rPr>
          <w:rFonts w:ascii="Century Gothic" w:hAnsi="Century Gothic"/>
          <w:i/>
        </w:rPr>
        <w:t xml:space="preserve"> </w:t>
      </w:r>
      <w:r w:rsidRPr="00A55098">
        <w:rPr>
          <w:rFonts w:ascii="Century Gothic" w:hAnsi="Century Gothic"/>
        </w:rPr>
        <w:t>:</w:t>
      </w:r>
      <w:r w:rsidRPr="009744EE">
        <w:rPr>
          <w:rFonts w:ascii="Century Gothic" w:hAnsi="Century Gothic"/>
        </w:rPr>
        <w:t xml:space="preserve"> </w:t>
      </w:r>
      <w:r w:rsidR="00A55098">
        <w:rPr>
          <w:rFonts w:ascii="Century Gothic" w:hAnsi="Century Gothic"/>
        </w:rPr>
        <w:t>Bastien Boissinot</w:t>
      </w:r>
      <w:r w:rsidR="00F0532A">
        <w:rPr>
          <w:rFonts w:ascii="Century Gothic" w:hAnsi="Century Gothic"/>
        </w:rPr>
        <w:t> </w:t>
      </w:r>
      <w:r w:rsidR="00A55098">
        <w:rPr>
          <w:rFonts w:ascii="Century Gothic" w:hAnsi="Century Gothic"/>
        </w:rPr>
        <w:t>-</w:t>
      </w:r>
      <w:r w:rsidR="0057622F">
        <w:rPr>
          <w:rFonts w:ascii="Century Gothic" w:hAnsi="Century Gothic"/>
        </w:rPr>
        <w:t xml:space="preserve"> </w:t>
      </w:r>
      <w:r w:rsidR="00A55098">
        <w:rPr>
          <w:rFonts w:ascii="Century Gothic" w:hAnsi="Century Gothic"/>
        </w:rPr>
        <w:t>07 82 08 45 24</w:t>
      </w:r>
    </w:p>
    <w:p w14:paraId="07FC2CBD" w14:textId="680E89A4" w:rsidR="00DA4F08" w:rsidRDefault="00015C11" w:rsidP="00295E7D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486D3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701760" behindDoc="1" locked="0" layoutInCell="1" allowOverlap="1" wp14:anchorId="076DD4A2" wp14:editId="6DFE8F6C">
            <wp:simplePos x="0" y="0"/>
            <wp:positionH relativeFrom="margin">
              <wp:posOffset>3067050</wp:posOffset>
            </wp:positionH>
            <wp:positionV relativeFrom="margin">
              <wp:posOffset>9877425</wp:posOffset>
            </wp:positionV>
            <wp:extent cx="638175" cy="36195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D3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699712" behindDoc="1" locked="0" layoutInCell="1" allowOverlap="1" wp14:anchorId="4F638B2F" wp14:editId="47FCEB54">
            <wp:simplePos x="0" y="0"/>
            <wp:positionH relativeFrom="margin">
              <wp:posOffset>1571625</wp:posOffset>
            </wp:positionH>
            <wp:positionV relativeFrom="margin">
              <wp:posOffset>9877425</wp:posOffset>
            </wp:positionV>
            <wp:extent cx="885825" cy="342900"/>
            <wp:effectExtent l="1905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/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43D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700736" behindDoc="1" locked="0" layoutInCell="1" allowOverlap="1" wp14:anchorId="191558CD" wp14:editId="353D00E2">
            <wp:simplePos x="0" y="0"/>
            <wp:positionH relativeFrom="margin">
              <wp:posOffset>4343400</wp:posOffset>
            </wp:positionH>
            <wp:positionV relativeFrom="margin">
              <wp:posOffset>9784080</wp:posOffset>
            </wp:positionV>
            <wp:extent cx="781050" cy="3810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47075C" w14:textId="402AC01C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 xml:space="preserve">CHAMPIONNAT </w:t>
      </w:r>
      <w:r w:rsidR="00552FC3">
        <w:rPr>
          <w:rFonts w:ascii="Century Gothic" w:hAnsi="Century Gothic"/>
          <w:b/>
          <w:sz w:val="24"/>
          <w:szCs w:val="24"/>
        </w:rPr>
        <w:t>INTER-REGIONAL BADMINTON</w:t>
      </w:r>
      <w:r>
        <w:rPr>
          <w:rFonts w:ascii="Century Gothic" w:hAnsi="Century Gothic"/>
          <w:b/>
          <w:sz w:val="24"/>
          <w:szCs w:val="24"/>
        </w:rPr>
        <w:t xml:space="preserve"> - </w:t>
      </w:r>
      <w:r w:rsidR="00552FC3">
        <w:rPr>
          <w:rFonts w:ascii="Century Gothic" w:hAnsi="Century Gothic"/>
          <w:b/>
          <w:sz w:val="24"/>
          <w:szCs w:val="24"/>
        </w:rPr>
        <w:t>EYSINES</w:t>
      </w:r>
      <w:r>
        <w:rPr>
          <w:rFonts w:ascii="Century Gothic" w:hAnsi="Century Gothic"/>
          <w:b/>
          <w:sz w:val="24"/>
          <w:szCs w:val="24"/>
        </w:rPr>
        <w:t xml:space="preserve"> – SAMEDI </w:t>
      </w:r>
      <w:r w:rsidR="00552FC3">
        <w:rPr>
          <w:rFonts w:ascii="Century Gothic" w:hAnsi="Century Gothic"/>
          <w:b/>
          <w:sz w:val="24"/>
          <w:szCs w:val="24"/>
        </w:rPr>
        <w:t>19 OCTOBRE</w:t>
      </w:r>
      <w:r w:rsidR="00314A9A">
        <w:rPr>
          <w:rFonts w:ascii="Century Gothic" w:hAnsi="Century Gothic"/>
          <w:b/>
          <w:sz w:val="24"/>
          <w:szCs w:val="24"/>
        </w:rPr>
        <w:t xml:space="preserve"> 202</w:t>
      </w:r>
      <w:r w:rsidR="00A76426">
        <w:rPr>
          <w:rFonts w:ascii="Century Gothic" w:hAnsi="Century Gothic"/>
          <w:b/>
          <w:sz w:val="24"/>
          <w:szCs w:val="24"/>
        </w:rPr>
        <w:t>4</w:t>
      </w:r>
    </w:p>
    <w:p w14:paraId="5316D052" w14:textId="5C1CCB6E" w:rsidR="009D2238" w:rsidRDefault="009156AA" w:rsidP="00A85F9C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="00601050">
        <w:rPr>
          <w:rFonts w:ascii="Century Gothic" w:hAnsi="Century Gothic"/>
          <w:b/>
          <w:color w:val="FF0000"/>
          <w:szCs w:val="22"/>
          <w:u w:val="single"/>
        </w:rPr>
        <w:t>le</w:t>
      </w:r>
      <w:r w:rsidR="003C7EE3">
        <w:rPr>
          <w:rFonts w:ascii="Century Gothic" w:hAnsi="Century Gothic"/>
          <w:b/>
          <w:color w:val="FF0000"/>
          <w:szCs w:val="22"/>
          <w:u w:val="single"/>
        </w:rPr>
        <w:t xml:space="preserve"> 13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552FC3">
        <w:rPr>
          <w:rFonts w:ascii="Century Gothic" w:hAnsi="Century Gothic"/>
          <w:b/>
          <w:color w:val="FF0000"/>
          <w:szCs w:val="22"/>
          <w:u w:val="single"/>
        </w:rPr>
        <w:t>octobre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</w:t>
      </w:r>
      <w:r w:rsidR="00A76426">
        <w:rPr>
          <w:rFonts w:ascii="Century Gothic" w:hAnsi="Century Gothic"/>
          <w:b/>
          <w:color w:val="FF0000"/>
          <w:szCs w:val="22"/>
          <w:u w:val="single"/>
        </w:rPr>
        <w:t>4</w:t>
      </w:r>
      <w:r w:rsidR="003C7EE3">
        <w:rPr>
          <w:rFonts w:ascii="Century Gothic" w:hAnsi="Century Gothic"/>
          <w:b/>
          <w:color w:val="FF0000"/>
          <w:szCs w:val="22"/>
          <w:u w:val="single"/>
        </w:rPr>
        <w:t xml:space="preserve"> au plus tard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8833"/>
      </w:tblGrid>
      <w:tr w:rsidR="00552FC3" w:rsidRPr="00DA4A56" w14:paraId="00A0FAB9" w14:textId="77777777" w:rsidTr="00F8392F">
        <w:trPr>
          <w:cantSplit/>
        </w:trPr>
        <w:tc>
          <w:tcPr>
            <w:tcW w:w="890" w:type="pct"/>
          </w:tcPr>
          <w:p w14:paraId="049981C8" w14:textId="77777777" w:rsidR="00552FC3" w:rsidRPr="00DA4A56" w:rsidRDefault="00552FC3" w:rsidP="00F8392F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101494E6" w14:textId="77777777" w:rsidR="00552FC3" w:rsidRPr="00DA4A56" w:rsidRDefault="00552FC3" w:rsidP="00F8392F">
            <w:pPr>
              <w:rPr>
                <w:rFonts w:ascii="Century Gothic" w:hAnsi="Century Gothic"/>
              </w:rPr>
            </w:pPr>
          </w:p>
        </w:tc>
      </w:tr>
      <w:tr w:rsidR="00552FC3" w:rsidRPr="00DA4A56" w14:paraId="10955887" w14:textId="77777777" w:rsidTr="00F8392F">
        <w:trPr>
          <w:cantSplit/>
        </w:trPr>
        <w:tc>
          <w:tcPr>
            <w:tcW w:w="890" w:type="pct"/>
            <w:vAlign w:val="center"/>
          </w:tcPr>
          <w:p w14:paraId="3ABF4367" w14:textId="77777777" w:rsidR="00552FC3" w:rsidRPr="00552FC3" w:rsidRDefault="00552FC3" w:rsidP="00F8392F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552FC3">
              <w:rPr>
                <w:rFonts w:ascii="Century Gothic" w:hAnsi="Century Gothic"/>
                <w:b/>
                <w:bCs/>
              </w:rPr>
              <w:t>Accompagnateur</w:t>
            </w:r>
          </w:p>
          <w:p w14:paraId="5689A919" w14:textId="77777777" w:rsidR="00552FC3" w:rsidRPr="00552FC3" w:rsidRDefault="00552FC3" w:rsidP="00F8392F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552FC3">
              <w:rPr>
                <w:rFonts w:ascii="Century Gothic" w:hAnsi="Century Gothic"/>
                <w:b/>
                <w:bCs/>
              </w:rPr>
              <w:t>N° licence FFSA</w:t>
            </w:r>
          </w:p>
          <w:p w14:paraId="7A2911D9" w14:textId="77777777" w:rsidR="00552FC3" w:rsidRPr="00DA4A56" w:rsidRDefault="00552FC3" w:rsidP="00F8392F">
            <w:pPr>
              <w:jc w:val="center"/>
              <w:rPr>
                <w:rFonts w:ascii="Century Gothic" w:hAnsi="Century Gothic"/>
              </w:rPr>
            </w:pPr>
            <w:r w:rsidRPr="00552FC3">
              <w:rPr>
                <w:rFonts w:ascii="Century Gothic" w:hAnsi="Century Gothic"/>
                <w:b/>
                <w:bCs/>
                <w:color w:val="FF0000"/>
              </w:rPr>
              <w:t>Téléphone</w:t>
            </w:r>
          </w:p>
        </w:tc>
        <w:tc>
          <w:tcPr>
            <w:tcW w:w="4110" w:type="pct"/>
          </w:tcPr>
          <w:p w14:paraId="149EB602" w14:textId="77777777" w:rsidR="00552FC3" w:rsidRDefault="00552FC3" w:rsidP="00F8392F">
            <w:pPr>
              <w:rPr>
                <w:rFonts w:ascii="Century Gothic" w:hAnsi="Century Gothic"/>
              </w:rPr>
            </w:pPr>
          </w:p>
          <w:p w14:paraId="27B92E17" w14:textId="77777777" w:rsidR="00552FC3" w:rsidRDefault="00552FC3" w:rsidP="00F8392F">
            <w:pPr>
              <w:rPr>
                <w:rFonts w:ascii="Century Gothic" w:hAnsi="Century Gothic"/>
              </w:rPr>
            </w:pPr>
          </w:p>
          <w:p w14:paraId="0629E726" w14:textId="77777777" w:rsidR="00552FC3" w:rsidRPr="00DA4A56" w:rsidRDefault="00552FC3" w:rsidP="00F8392F">
            <w:pPr>
              <w:rPr>
                <w:rFonts w:ascii="Century Gothic" w:hAnsi="Century Gothic"/>
              </w:rPr>
            </w:pPr>
          </w:p>
        </w:tc>
      </w:tr>
    </w:tbl>
    <w:p w14:paraId="641B4100" w14:textId="77777777" w:rsidR="00552FC3" w:rsidRPr="00764EE9" w:rsidRDefault="00552FC3" w:rsidP="00A85F9C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Style w:val="Grilledutableau"/>
        <w:tblW w:w="10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489"/>
        <w:gridCol w:w="1715"/>
        <w:gridCol w:w="2725"/>
        <w:gridCol w:w="1181"/>
        <w:gridCol w:w="1038"/>
        <w:gridCol w:w="1738"/>
        <w:gridCol w:w="1786"/>
      </w:tblGrid>
      <w:tr w:rsidR="008122DF" w:rsidRPr="00D91F2F" w14:paraId="422D1E6F" w14:textId="02AB2FA8" w:rsidTr="008122DF">
        <w:trPr>
          <w:trHeight w:val="397"/>
        </w:trPr>
        <w:tc>
          <w:tcPr>
            <w:tcW w:w="489" w:type="dxa"/>
            <w:vAlign w:val="center"/>
          </w:tcPr>
          <w:p w14:paraId="466CCA1E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15" w:type="dxa"/>
            <w:vAlign w:val="center"/>
          </w:tcPr>
          <w:p w14:paraId="5692BF7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 xml:space="preserve">N° LICENCE </w:t>
            </w:r>
          </w:p>
          <w:p w14:paraId="56C7CE2F" w14:textId="40EB365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202</w:t>
            </w:r>
            <w:r>
              <w:rPr>
                <w:rFonts w:ascii="Comic Sans MS" w:hAnsi="Comic Sans MS"/>
                <w:color w:val="00000A"/>
              </w:rPr>
              <w:t>4</w:t>
            </w:r>
            <w:r w:rsidRPr="00D91F2F">
              <w:rPr>
                <w:rFonts w:ascii="Comic Sans MS" w:hAnsi="Comic Sans MS"/>
                <w:color w:val="00000A"/>
              </w:rPr>
              <w:t>-202</w:t>
            </w:r>
            <w:r>
              <w:rPr>
                <w:rFonts w:ascii="Comic Sans MS" w:hAnsi="Comic Sans MS"/>
                <w:color w:val="00000A"/>
              </w:rPr>
              <w:t>5</w:t>
            </w:r>
          </w:p>
        </w:tc>
        <w:tc>
          <w:tcPr>
            <w:tcW w:w="2725" w:type="dxa"/>
            <w:vAlign w:val="center"/>
          </w:tcPr>
          <w:p w14:paraId="4A3DC36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NOM Prénom</w:t>
            </w:r>
          </w:p>
        </w:tc>
        <w:tc>
          <w:tcPr>
            <w:tcW w:w="1181" w:type="dxa"/>
            <w:vAlign w:val="center"/>
          </w:tcPr>
          <w:p w14:paraId="3E7D461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Année de naissance</w:t>
            </w:r>
          </w:p>
        </w:tc>
        <w:tc>
          <w:tcPr>
            <w:tcW w:w="1038" w:type="dxa"/>
            <w:vAlign w:val="center"/>
          </w:tcPr>
          <w:p w14:paraId="66F5CE3E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Sexe</w:t>
            </w:r>
          </w:p>
        </w:tc>
        <w:tc>
          <w:tcPr>
            <w:tcW w:w="1738" w:type="dxa"/>
            <w:vAlign w:val="center"/>
          </w:tcPr>
          <w:p w14:paraId="7EF61914" w14:textId="5A6370C5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Classification</w:t>
            </w:r>
            <w:r>
              <w:rPr>
                <w:rFonts w:ascii="Comic Sans MS" w:hAnsi="Comic Sans MS"/>
                <w:color w:val="00000A"/>
              </w:rPr>
              <w:t xml:space="preserve"> AB -BC - CD</w:t>
            </w:r>
          </w:p>
        </w:tc>
        <w:tc>
          <w:tcPr>
            <w:tcW w:w="1786" w:type="dxa"/>
          </w:tcPr>
          <w:p w14:paraId="7C5003D7" w14:textId="0B4170EC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>
              <w:rPr>
                <w:rFonts w:ascii="Comic Sans MS" w:hAnsi="Comic Sans MS"/>
                <w:color w:val="00000A"/>
              </w:rPr>
              <w:t>Découverte ? (mettre une X)</w:t>
            </w:r>
          </w:p>
        </w:tc>
      </w:tr>
      <w:tr w:rsidR="008122DF" w:rsidRPr="00D91F2F" w14:paraId="6A461E5F" w14:textId="24B037B6" w:rsidTr="008122DF">
        <w:trPr>
          <w:trHeight w:val="340"/>
        </w:trPr>
        <w:tc>
          <w:tcPr>
            <w:tcW w:w="489" w:type="dxa"/>
            <w:vAlign w:val="center"/>
          </w:tcPr>
          <w:p w14:paraId="57F56010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1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B733A8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0E9A0CEA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46EE30D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3AD3AA87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6541C66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  <w:vAlign w:val="center"/>
          </w:tcPr>
          <w:p w14:paraId="27650A3A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1755FB30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57AC762E" w14:textId="58923182" w:rsidTr="008122DF">
        <w:trPr>
          <w:trHeight w:val="340"/>
        </w:trPr>
        <w:tc>
          <w:tcPr>
            <w:tcW w:w="489" w:type="dxa"/>
            <w:vAlign w:val="center"/>
          </w:tcPr>
          <w:p w14:paraId="1F08116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2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390960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2CD85CD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036D8257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1B2DF0DD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4C7E1D0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  <w:vAlign w:val="center"/>
          </w:tcPr>
          <w:p w14:paraId="1D2CB87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7B82369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05C8AB0E" w14:textId="4D755469" w:rsidTr="008122DF">
        <w:trPr>
          <w:trHeight w:val="340"/>
        </w:trPr>
        <w:tc>
          <w:tcPr>
            <w:tcW w:w="489" w:type="dxa"/>
            <w:vAlign w:val="center"/>
          </w:tcPr>
          <w:p w14:paraId="0E3EA63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3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47B6E37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5E3FEC7A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555FDC83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599B5F6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38A8267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</w:tcPr>
          <w:p w14:paraId="25D8B5F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29342F44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7B6D9634" w14:textId="5206057D" w:rsidTr="008122DF">
        <w:trPr>
          <w:trHeight w:val="340"/>
        </w:trPr>
        <w:tc>
          <w:tcPr>
            <w:tcW w:w="489" w:type="dxa"/>
            <w:vAlign w:val="center"/>
          </w:tcPr>
          <w:p w14:paraId="7E56FD04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4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A3586D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2283318A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1E10348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6EBBFE20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3D10FEB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</w:tcPr>
          <w:p w14:paraId="5008C4AA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4C0D78AE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2D5EEE61" w14:textId="3BDB971C" w:rsidTr="008122DF">
        <w:trPr>
          <w:trHeight w:val="340"/>
        </w:trPr>
        <w:tc>
          <w:tcPr>
            <w:tcW w:w="489" w:type="dxa"/>
            <w:vAlign w:val="center"/>
          </w:tcPr>
          <w:p w14:paraId="3628510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5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3B9A1C2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437F6100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08B9087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3D86209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5D9DCBA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</w:tcPr>
          <w:p w14:paraId="099B7EDF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7240D63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29E04C4C" w14:textId="3C674CBB" w:rsidTr="008122DF">
        <w:trPr>
          <w:trHeight w:val="340"/>
        </w:trPr>
        <w:tc>
          <w:tcPr>
            <w:tcW w:w="489" w:type="dxa"/>
            <w:vAlign w:val="center"/>
          </w:tcPr>
          <w:p w14:paraId="2DEBD003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6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A97D596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3DE9B4CF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49CA307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6CB1C860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7B60FCD6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</w:tcPr>
          <w:p w14:paraId="52D0A89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61F77DDE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18F17526" w14:textId="6EA4A8FA" w:rsidTr="008122DF">
        <w:trPr>
          <w:trHeight w:val="340"/>
        </w:trPr>
        <w:tc>
          <w:tcPr>
            <w:tcW w:w="489" w:type="dxa"/>
            <w:vAlign w:val="center"/>
          </w:tcPr>
          <w:p w14:paraId="1CDBD63B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7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8B64803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43F565DE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3851DA2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3729EDB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5E917B7E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</w:tcPr>
          <w:p w14:paraId="0E3B6DD6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3DF37E46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60BB3A0F" w14:textId="41401C38" w:rsidTr="008122DF">
        <w:trPr>
          <w:trHeight w:val="340"/>
        </w:trPr>
        <w:tc>
          <w:tcPr>
            <w:tcW w:w="489" w:type="dxa"/>
            <w:vAlign w:val="center"/>
          </w:tcPr>
          <w:p w14:paraId="0227F472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8</w:t>
            </w:r>
          </w:p>
        </w:tc>
        <w:tc>
          <w:tcPr>
            <w:tcW w:w="1715" w:type="dxa"/>
            <w:shd w:val="clear" w:color="auto" w:fill="auto"/>
            <w:vAlign w:val="bottom"/>
          </w:tcPr>
          <w:p w14:paraId="51D97162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1DDFB0BF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298C485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bottom"/>
          </w:tcPr>
          <w:p w14:paraId="05BFC08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2849676A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  <w:vAlign w:val="bottom"/>
          </w:tcPr>
          <w:p w14:paraId="231110B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5387738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34232B8F" w14:textId="0E68AE95" w:rsidTr="008122DF">
        <w:trPr>
          <w:trHeight w:val="340"/>
        </w:trPr>
        <w:tc>
          <w:tcPr>
            <w:tcW w:w="489" w:type="dxa"/>
            <w:vAlign w:val="center"/>
          </w:tcPr>
          <w:p w14:paraId="09AF3BC7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9</w:t>
            </w:r>
          </w:p>
        </w:tc>
        <w:tc>
          <w:tcPr>
            <w:tcW w:w="1715" w:type="dxa"/>
            <w:shd w:val="clear" w:color="auto" w:fill="auto"/>
            <w:vAlign w:val="bottom"/>
          </w:tcPr>
          <w:p w14:paraId="2294EB1B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460C2BE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5BFDD0A7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bottom"/>
          </w:tcPr>
          <w:p w14:paraId="333A814B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667EDFED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  <w:vAlign w:val="bottom"/>
          </w:tcPr>
          <w:p w14:paraId="2C618474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60FE531B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5E81C348" w14:textId="17C72FDE" w:rsidTr="008122DF">
        <w:trPr>
          <w:trHeight w:val="340"/>
        </w:trPr>
        <w:tc>
          <w:tcPr>
            <w:tcW w:w="489" w:type="dxa"/>
            <w:vAlign w:val="center"/>
          </w:tcPr>
          <w:p w14:paraId="444AE97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10</w:t>
            </w:r>
          </w:p>
        </w:tc>
        <w:tc>
          <w:tcPr>
            <w:tcW w:w="1715" w:type="dxa"/>
            <w:shd w:val="clear" w:color="auto" w:fill="auto"/>
            <w:vAlign w:val="bottom"/>
          </w:tcPr>
          <w:p w14:paraId="08EC2067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65A3C78A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572AD4D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bottom"/>
          </w:tcPr>
          <w:p w14:paraId="213448E6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</w:tcPr>
          <w:p w14:paraId="6DDD5EA4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  <w:vAlign w:val="bottom"/>
          </w:tcPr>
          <w:p w14:paraId="6084B78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4F841131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6BFCB9CE" w14:textId="189471D3" w:rsidTr="008122DF">
        <w:trPr>
          <w:trHeight w:val="340"/>
        </w:trPr>
        <w:tc>
          <w:tcPr>
            <w:tcW w:w="489" w:type="dxa"/>
            <w:vAlign w:val="center"/>
          </w:tcPr>
          <w:p w14:paraId="332D8A0F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11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5162050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6CE2861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493FD37C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30A12ADE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14:paraId="31F652ED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  <w:vAlign w:val="center"/>
          </w:tcPr>
          <w:p w14:paraId="51D8247D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11DF6A25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  <w:tr w:rsidR="008122DF" w:rsidRPr="00D91F2F" w14:paraId="21465727" w14:textId="42F7D3A6" w:rsidTr="008122DF">
        <w:trPr>
          <w:trHeight w:val="340"/>
        </w:trPr>
        <w:tc>
          <w:tcPr>
            <w:tcW w:w="489" w:type="dxa"/>
            <w:vAlign w:val="center"/>
          </w:tcPr>
          <w:p w14:paraId="59711157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  <w:r w:rsidRPr="00D91F2F">
              <w:rPr>
                <w:rFonts w:ascii="Comic Sans MS" w:hAnsi="Comic Sans MS"/>
                <w:color w:val="00000A"/>
              </w:rPr>
              <w:t>12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1B31A0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  <w:p w14:paraId="2EFAA689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60D39263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2FA3B7C8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14:paraId="36CE4900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38" w:type="dxa"/>
            <w:shd w:val="clear" w:color="auto" w:fill="auto"/>
            <w:vAlign w:val="center"/>
          </w:tcPr>
          <w:p w14:paraId="22D35A92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  <w:tc>
          <w:tcPr>
            <w:tcW w:w="1786" w:type="dxa"/>
          </w:tcPr>
          <w:p w14:paraId="387F68B6" w14:textId="77777777" w:rsidR="008122DF" w:rsidRPr="00D91F2F" w:rsidRDefault="008122DF" w:rsidP="00F8392F">
            <w:pPr>
              <w:jc w:val="center"/>
              <w:rPr>
                <w:rFonts w:ascii="Comic Sans MS" w:hAnsi="Comic Sans MS"/>
                <w:color w:val="00000A"/>
              </w:rPr>
            </w:pPr>
          </w:p>
        </w:tc>
      </w:tr>
    </w:tbl>
    <w:p w14:paraId="4F0CCB2C" w14:textId="38DB414F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4E6543DF" w14:textId="1DE9A97D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2CC7FECE" w14:textId="1833B9E5" w:rsidR="00E00E1F" w:rsidRPr="003C7EE3" w:rsidRDefault="00552FC3" w:rsidP="003C7EE3">
      <w:pPr>
        <w:tabs>
          <w:tab w:val="left" w:pos="0"/>
        </w:tabs>
        <w:jc w:val="center"/>
        <w:rPr>
          <w:rFonts w:ascii="Century Gothic" w:hAnsi="Century Gothic"/>
          <w:b/>
          <w:sz w:val="40"/>
          <w:szCs w:val="40"/>
        </w:rPr>
      </w:pPr>
      <w:r w:rsidRPr="003C7EE3">
        <w:rPr>
          <w:rFonts w:ascii="Century Gothic" w:hAnsi="Century Gothic"/>
          <w:b/>
          <w:color w:val="FF0000"/>
          <w:sz w:val="36"/>
          <w:szCs w:val="36"/>
        </w:rPr>
        <w:t xml:space="preserve">A renvoyer à : </w:t>
      </w:r>
      <w:hyperlink r:id="rId11" w:history="1">
        <w:r w:rsidRPr="003C7EE3">
          <w:rPr>
            <w:rFonts w:ascii="Century Gothic" w:hAnsi="Century Gothic"/>
            <w:b/>
            <w:color w:val="FF0000"/>
            <w:sz w:val="36"/>
            <w:szCs w:val="36"/>
          </w:rPr>
          <w:t>secretariat@lsana.org</w:t>
        </w:r>
      </w:hyperlink>
    </w:p>
    <w:sectPr w:rsidR="00E00E1F" w:rsidRPr="003C7EE3" w:rsidSect="004D089E">
      <w:headerReference w:type="default" r:id="rId12"/>
      <w:footerReference w:type="default" r:id="rId13"/>
      <w:pgSz w:w="11906" w:h="16838"/>
      <w:pgMar w:top="426" w:right="424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0598D" w14:textId="77777777" w:rsidR="00CA5FE6" w:rsidRDefault="00CA5FE6" w:rsidP="00485528">
      <w:r>
        <w:separator/>
      </w:r>
    </w:p>
  </w:endnote>
  <w:endnote w:type="continuationSeparator" w:id="0">
    <w:p w14:paraId="2905107B" w14:textId="77777777" w:rsidR="00CA5FE6" w:rsidRDefault="00CA5FE6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12F39" w14:textId="2D4075C0" w:rsidR="00295E7D" w:rsidRDefault="00E2183B">
    <w:pPr>
      <w:pStyle w:val="Pieddepage"/>
    </w:pPr>
    <w:r w:rsidRPr="00752A04">
      <w:rPr>
        <w:noProof/>
      </w:rPr>
      <w:drawing>
        <wp:anchor distT="0" distB="0" distL="114300" distR="114300" simplePos="0" relativeHeight="251668480" behindDoc="0" locked="0" layoutInCell="1" allowOverlap="1" wp14:anchorId="32D4CD6E" wp14:editId="26364086">
          <wp:simplePos x="0" y="0"/>
          <wp:positionH relativeFrom="margin">
            <wp:posOffset>1318260</wp:posOffset>
          </wp:positionH>
          <wp:positionV relativeFrom="margin">
            <wp:posOffset>8259445</wp:posOffset>
          </wp:positionV>
          <wp:extent cx="882015" cy="343535"/>
          <wp:effectExtent l="0" t="0" r="0" b="0"/>
          <wp:wrapSquare wrapText="bothSides"/>
          <wp:docPr id="826822907" name="Image 826822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37C499DA" wp14:editId="30D2160D">
          <wp:simplePos x="0" y="0"/>
          <wp:positionH relativeFrom="margin">
            <wp:posOffset>152400</wp:posOffset>
          </wp:positionH>
          <wp:positionV relativeFrom="paragraph">
            <wp:posOffset>51657</wp:posOffset>
          </wp:positionV>
          <wp:extent cx="774427" cy="474345"/>
          <wp:effectExtent l="0" t="0" r="6985" b="1905"/>
          <wp:wrapNone/>
          <wp:docPr id="81946106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578887" name="Image 154257888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27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E7D" w:rsidRPr="00752A04">
      <w:rPr>
        <w:noProof/>
      </w:rPr>
      <w:drawing>
        <wp:anchor distT="0" distB="0" distL="114300" distR="114300" simplePos="0" relativeHeight="251670528" behindDoc="0" locked="0" layoutInCell="1" allowOverlap="1" wp14:anchorId="0BCDE8BE" wp14:editId="6C861D8E">
          <wp:simplePos x="0" y="0"/>
          <wp:positionH relativeFrom="margin">
            <wp:posOffset>3805555</wp:posOffset>
          </wp:positionH>
          <wp:positionV relativeFrom="margin">
            <wp:posOffset>8256270</wp:posOffset>
          </wp:positionV>
          <wp:extent cx="637540" cy="363855"/>
          <wp:effectExtent l="0" t="0" r="0" b="0"/>
          <wp:wrapSquare wrapText="bothSides"/>
          <wp:docPr id="1909336268" name="Image 1909336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E7D" w:rsidRPr="00752A04">
      <w:rPr>
        <w:noProof/>
      </w:rPr>
      <w:drawing>
        <wp:anchor distT="0" distB="0" distL="114300" distR="114300" simplePos="0" relativeHeight="251669504" behindDoc="0" locked="0" layoutInCell="1" allowOverlap="1" wp14:anchorId="469A6340" wp14:editId="4A31EB68">
          <wp:simplePos x="0" y="0"/>
          <wp:positionH relativeFrom="margin">
            <wp:posOffset>2704465</wp:posOffset>
          </wp:positionH>
          <wp:positionV relativeFrom="margin">
            <wp:posOffset>8220710</wp:posOffset>
          </wp:positionV>
          <wp:extent cx="779145" cy="377825"/>
          <wp:effectExtent l="0" t="0" r="1905" b="3175"/>
          <wp:wrapSquare wrapText="bothSides"/>
          <wp:docPr id="198073943" name="Image 198073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E7D" w:rsidRPr="00752A04">
      <w:rPr>
        <w:noProof/>
      </w:rPr>
      <w:drawing>
        <wp:anchor distT="0" distB="0" distL="114300" distR="114300" simplePos="0" relativeHeight="251671552" behindDoc="0" locked="0" layoutInCell="1" allowOverlap="1" wp14:anchorId="759EAF08" wp14:editId="63ADC6B5">
          <wp:simplePos x="0" y="0"/>
          <wp:positionH relativeFrom="column">
            <wp:posOffset>4791710</wp:posOffset>
          </wp:positionH>
          <wp:positionV relativeFrom="paragraph">
            <wp:posOffset>0</wp:posOffset>
          </wp:positionV>
          <wp:extent cx="572135" cy="572135"/>
          <wp:effectExtent l="0" t="0" r="0" b="0"/>
          <wp:wrapNone/>
          <wp:docPr id="1644295787" name="Image 1644295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5E7D" w:rsidRPr="00752A04">
      <w:rPr>
        <w:noProof/>
      </w:rPr>
      <w:drawing>
        <wp:anchor distT="0" distB="0" distL="114300" distR="114300" simplePos="0" relativeHeight="251672576" behindDoc="1" locked="0" layoutInCell="1" allowOverlap="1" wp14:anchorId="1CACF0E3" wp14:editId="27498E84">
          <wp:simplePos x="0" y="0"/>
          <wp:positionH relativeFrom="column">
            <wp:posOffset>5720080</wp:posOffset>
          </wp:positionH>
          <wp:positionV relativeFrom="paragraph">
            <wp:posOffset>24130</wp:posOffset>
          </wp:positionV>
          <wp:extent cx="546735" cy="502920"/>
          <wp:effectExtent l="0" t="0" r="5715" b="0"/>
          <wp:wrapNone/>
          <wp:docPr id="554400140" name="Image 554400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832CB" w14:textId="77777777" w:rsidR="00CA5FE6" w:rsidRDefault="00CA5FE6" w:rsidP="00485528">
      <w:r>
        <w:separator/>
      </w:r>
    </w:p>
  </w:footnote>
  <w:footnote w:type="continuationSeparator" w:id="0">
    <w:p w14:paraId="73E5B4F2" w14:textId="77777777" w:rsidR="00CA5FE6" w:rsidRDefault="00CA5FE6" w:rsidP="0048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D0556" w14:textId="79ADFC8F" w:rsidR="00256EB9" w:rsidRPr="00E76320" w:rsidRDefault="005B366C" w:rsidP="00256EB9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676672" behindDoc="0" locked="0" layoutInCell="1" allowOverlap="1" wp14:anchorId="0F87F5CA" wp14:editId="04E0DA41">
          <wp:simplePos x="0" y="0"/>
          <wp:positionH relativeFrom="column">
            <wp:posOffset>5363210</wp:posOffset>
          </wp:positionH>
          <wp:positionV relativeFrom="paragraph">
            <wp:posOffset>-20955</wp:posOffset>
          </wp:positionV>
          <wp:extent cx="857250" cy="857250"/>
          <wp:effectExtent l="0" t="0" r="0" b="0"/>
          <wp:wrapNone/>
          <wp:docPr id="207811201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112013" name="Image 20781120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6EB9">
      <w:rPr>
        <w:noProof/>
      </w:rPr>
      <w:drawing>
        <wp:anchor distT="0" distB="0" distL="114300" distR="114300" simplePos="0" relativeHeight="251666432" behindDoc="0" locked="0" layoutInCell="1" allowOverlap="1" wp14:anchorId="51475783" wp14:editId="4666791A">
          <wp:simplePos x="0" y="0"/>
          <wp:positionH relativeFrom="column">
            <wp:posOffset>937895</wp:posOffset>
          </wp:positionH>
          <wp:positionV relativeFrom="paragraph">
            <wp:posOffset>-246380</wp:posOffset>
          </wp:positionV>
          <wp:extent cx="753110" cy="1581150"/>
          <wp:effectExtent l="19050" t="0" r="8890" b="0"/>
          <wp:wrapNone/>
          <wp:docPr id="156720490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-FFSA-CDSA3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6EB9">
      <w:rPr>
        <w:noProof/>
      </w:rPr>
      <w:drawing>
        <wp:anchor distT="0" distB="0" distL="114300" distR="114300" simplePos="0" relativeHeight="251665408" behindDoc="0" locked="0" layoutInCell="1" allowOverlap="1" wp14:anchorId="53F24A15" wp14:editId="377D0D3D">
          <wp:simplePos x="0" y="0"/>
          <wp:positionH relativeFrom="column">
            <wp:posOffset>57150</wp:posOffset>
          </wp:positionH>
          <wp:positionV relativeFrom="paragraph">
            <wp:posOffset>-259715</wp:posOffset>
          </wp:positionV>
          <wp:extent cx="709295" cy="1579245"/>
          <wp:effectExtent l="0" t="0" r="0" b="1905"/>
          <wp:wrapNone/>
          <wp:docPr id="6303489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1579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430D">
      <w:rPr>
        <w:rFonts w:ascii="Century Gothic" w:hAnsi="Century Gothic"/>
        <w:b/>
        <w:sz w:val="22"/>
        <w:szCs w:val="22"/>
      </w:rPr>
      <w:t xml:space="preserve">               </w:t>
    </w:r>
    <w:r w:rsidR="00256EB9">
      <w:rPr>
        <w:rFonts w:ascii="Century Gothic" w:hAnsi="Century Gothic"/>
        <w:b/>
        <w:sz w:val="22"/>
        <w:szCs w:val="22"/>
      </w:rPr>
      <w:t>LIGUE SPORT ADAPTÉ NOUVELLE-</w:t>
    </w:r>
    <w:r w:rsidR="00256EB9" w:rsidRPr="00E76320">
      <w:rPr>
        <w:rFonts w:ascii="Century Gothic" w:hAnsi="Century Gothic"/>
        <w:b/>
        <w:sz w:val="22"/>
        <w:szCs w:val="22"/>
      </w:rPr>
      <w:t>AQUITAINE</w:t>
    </w:r>
  </w:p>
  <w:p w14:paraId="13929F05" w14:textId="7AB12A3A" w:rsidR="00256EB9" w:rsidRDefault="005B366C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675648" behindDoc="0" locked="0" layoutInCell="1" allowOverlap="1" wp14:anchorId="060DB559" wp14:editId="229BB752">
          <wp:simplePos x="0" y="0"/>
          <wp:positionH relativeFrom="column">
            <wp:posOffset>5133975</wp:posOffset>
          </wp:positionH>
          <wp:positionV relativeFrom="paragraph">
            <wp:posOffset>71755</wp:posOffset>
          </wp:positionV>
          <wp:extent cx="1866900" cy="1051560"/>
          <wp:effectExtent l="0" t="0" r="0" b="0"/>
          <wp:wrapNone/>
          <wp:docPr id="150604430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044306" name="Image 150604430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86690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6EB9">
      <w:rPr>
        <w:rFonts w:ascii="Century Gothic" w:hAnsi="Century Gothic"/>
      </w:rPr>
      <w:t xml:space="preserve">                 Maison Régionale des Sports</w:t>
    </w:r>
    <w:r w:rsidR="00256EB9">
      <w:rPr>
        <w:rFonts w:ascii="Century Gothic" w:hAnsi="Century Gothic"/>
      </w:rPr>
      <w:br/>
      <w:t xml:space="preserve">                  2 avenue de l’Université - 33400 TALENCE</w:t>
    </w:r>
  </w:p>
  <w:p w14:paraId="7AEB3012" w14:textId="78623D21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       Tel : 05 57 22 42 18 </w:t>
    </w:r>
  </w:p>
  <w:p w14:paraId="2BA017A7" w14:textId="2BF9398B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E-mail : </w:t>
    </w:r>
    <w:hyperlink r:id="rId5" w:history="1">
      <w:r w:rsidRPr="00EB3C77">
        <w:rPr>
          <w:rStyle w:val="Lienhypertexte"/>
          <w:rFonts w:ascii="Century Gothic" w:hAnsi="Century Gothic"/>
        </w:rPr>
        <w:t>secretariat@lsana.org</w:t>
      </w:r>
    </w:hyperlink>
  </w:p>
  <w:p w14:paraId="7015E071" w14:textId="5AAFB1B6" w:rsidR="00256EB9" w:rsidRDefault="00256EB9">
    <w:pPr>
      <w:pStyle w:val="En-tte"/>
    </w:pPr>
  </w:p>
  <w:p w14:paraId="20CCD8A4" w14:textId="785856BA" w:rsidR="00256EB9" w:rsidRDefault="00256EB9">
    <w:pPr>
      <w:pStyle w:val="En-tte"/>
    </w:pPr>
  </w:p>
  <w:p w14:paraId="24ADAB0B" w14:textId="1E261E15" w:rsidR="00256EB9" w:rsidRDefault="00256EB9">
    <w:pPr>
      <w:pStyle w:val="En-tte"/>
    </w:pPr>
  </w:p>
  <w:p w14:paraId="2D5E5B01" w14:textId="68305916" w:rsidR="00256EB9" w:rsidRDefault="00256E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43299335">
    <w:abstractNumId w:val="2"/>
  </w:num>
  <w:num w:numId="2" w16cid:durableId="1904674991">
    <w:abstractNumId w:val="0"/>
  </w:num>
  <w:num w:numId="3" w16cid:durableId="1447309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CE"/>
    <w:rsid w:val="000026BC"/>
    <w:rsid w:val="00003549"/>
    <w:rsid w:val="000138E6"/>
    <w:rsid w:val="00014ACB"/>
    <w:rsid w:val="00015C11"/>
    <w:rsid w:val="0001620D"/>
    <w:rsid w:val="00047BBC"/>
    <w:rsid w:val="0006676F"/>
    <w:rsid w:val="00070200"/>
    <w:rsid w:val="00072339"/>
    <w:rsid w:val="000849DF"/>
    <w:rsid w:val="0009298A"/>
    <w:rsid w:val="000A0B4F"/>
    <w:rsid w:val="000A54B8"/>
    <w:rsid w:val="000C1524"/>
    <w:rsid w:val="000C26B0"/>
    <w:rsid w:val="000D1BD6"/>
    <w:rsid w:val="000D3578"/>
    <w:rsid w:val="000D4BF0"/>
    <w:rsid w:val="000D7177"/>
    <w:rsid w:val="000E48CC"/>
    <w:rsid w:val="000F1EC7"/>
    <w:rsid w:val="000F5BB2"/>
    <w:rsid w:val="001033C7"/>
    <w:rsid w:val="00122090"/>
    <w:rsid w:val="001457B2"/>
    <w:rsid w:val="001553CE"/>
    <w:rsid w:val="00157E29"/>
    <w:rsid w:val="00160F42"/>
    <w:rsid w:val="00163B6B"/>
    <w:rsid w:val="00196188"/>
    <w:rsid w:val="001A63CF"/>
    <w:rsid w:val="001B1B4E"/>
    <w:rsid w:val="001C112F"/>
    <w:rsid w:val="0020441F"/>
    <w:rsid w:val="0020446B"/>
    <w:rsid w:val="00215B1E"/>
    <w:rsid w:val="00217859"/>
    <w:rsid w:val="00222C33"/>
    <w:rsid w:val="00225C8B"/>
    <w:rsid w:val="00245ECF"/>
    <w:rsid w:val="00256EB9"/>
    <w:rsid w:val="00281CC6"/>
    <w:rsid w:val="00281E68"/>
    <w:rsid w:val="00295E7D"/>
    <w:rsid w:val="00296910"/>
    <w:rsid w:val="002A2809"/>
    <w:rsid w:val="002B166D"/>
    <w:rsid w:val="002B5D35"/>
    <w:rsid w:val="002C5260"/>
    <w:rsid w:val="002D0294"/>
    <w:rsid w:val="002D173E"/>
    <w:rsid w:val="002F1303"/>
    <w:rsid w:val="002F31D6"/>
    <w:rsid w:val="00301A72"/>
    <w:rsid w:val="003053EB"/>
    <w:rsid w:val="003116F5"/>
    <w:rsid w:val="00314918"/>
    <w:rsid w:val="00314A9A"/>
    <w:rsid w:val="00322922"/>
    <w:rsid w:val="00333CCE"/>
    <w:rsid w:val="003749E4"/>
    <w:rsid w:val="00380C33"/>
    <w:rsid w:val="00393C69"/>
    <w:rsid w:val="00397352"/>
    <w:rsid w:val="003C7EE3"/>
    <w:rsid w:val="003D0D3A"/>
    <w:rsid w:val="003E1C47"/>
    <w:rsid w:val="003F6E26"/>
    <w:rsid w:val="00400283"/>
    <w:rsid w:val="00411A77"/>
    <w:rsid w:val="00414028"/>
    <w:rsid w:val="00417159"/>
    <w:rsid w:val="0041718E"/>
    <w:rsid w:val="0042159A"/>
    <w:rsid w:val="004255CD"/>
    <w:rsid w:val="00443A72"/>
    <w:rsid w:val="0045699D"/>
    <w:rsid w:val="00474DF8"/>
    <w:rsid w:val="00485528"/>
    <w:rsid w:val="004861F3"/>
    <w:rsid w:val="00486D33"/>
    <w:rsid w:val="00487B08"/>
    <w:rsid w:val="004A2E6C"/>
    <w:rsid w:val="004D089E"/>
    <w:rsid w:val="004D4F2A"/>
    <w:rsid w:val="004D595B"/>
    <w:rsid w:val="004D7970"/>
    <w:rsid w:val="004F2F66"/>
    <w:rsid w:val="00507F7B"/>
    <w:rsid w:val="00516623"/>
    <w:rsid w:val="0052773C"/>
    <w:rsid w:val="00533F2B"/>
    <w:rsid w:val="005400EC"/>
    <w:rsid w:val="00545666"/>
    <w:rsid w:val="00552FC3"/>
    <w:rsid w:val="005560A5"/>
    <w:rsid w:val="00573EEE"/>
    <w:rsid w:val="0057622F"/>
    <w:rsid w:val="00580F45"/>
    <w:rsid w:val="00584833"/>
    <w:rsid w:val="00587957"/>
    <w:rsid w:val="005A547D"/>
    <w:rsid w:val="005B012F"/>
    <w:rsid w:val="005B366C"/>
    <w:rsid w:val="005C0D93"/>
    <w:rsid w:val="005E1546"/>
    <w:rsid w:val="005E42CF"/>
    <w:rsid w:val="005F5EBC"/>
    <w:rsid w:val="00601050"/>
    <w:rsid w:val="006034BF"/>
    <w:rsid w:val="00605158"/>
    <w:rsid w:val="00606AD7"/>
    <w:rsid w:val="0061188E"/>
    <w:rsid w:val="0062059B"/>
    <w:rsid w:val="00640B28"/>
    <w:rsid w:val="00640C75"/>
    <w:rsid w:val="00642FE0"/>
    <w:rsid w:val="00647783"/>
    <w:rsid w:val="00651DD4"/>
    <w:rsid w:val="00652ABE"/>
    <w:rsid w:val="00663A03"/>
    <w:rsid w:val="0066481A"/>
    <w:rsid w:val="00680D43"/>
    <w:rsid w:val="0068497F"/>
    <w:rsid w:val="00686B52"/>
    <w:rsid w:val="006A50CB"/>
    <w:rsid w:val="006C5989"/>
    <w:rsid w:val="006D24BF"/>
    <w:rsid w:val="006E4CAE"/>
    <w:rsid w:val="006F3549"/>
    <w:rsid w:val="006F7BA1"/>
    <w:rsid w:val="00700EA2"/>
    <w:rsid w:val="007036EC"/>
    <w:rsid w:val="0071634A"/>
    <w:rsid w:val="007246E8"/>
    <w:rsid w:val="00741A10"/>
    <w:rsid w:val="00752A83"/>
    <w:rsid w:val="00764EE9"/>
    <w:rsid w:val="00774630"/>
    <w:rsid w:val="00782058"/>
    <w:rsid w:val="00783998"/>
    <w:rsid w:val="00784A75"/>
    <w:rsid w:val="007B2AAC"/>
    <w:rsid w:val="007D68CF"/>
    <w:rsid w:val="008109B2"/>
    <w:rsid w:val="008122DF"/>
    <w:rsid w:val="008151F3"/>
    <w:rsid w:val="00821F48"/>
    <w:rsid w:val="0082379D"/>
    <w:rsid w:val="008262FB"/>
    <w:rsid w:val="00833B9E"/>
    <w:rsid w:val="008409CD"/>
    <w:rsid w:val="008458EF"/>
    <w:rsid w:val="00863180"/>
    <w:rsid w:val="008767D6"/>
    <w:rsid w:val="008804C4"/>
    <w:rsid w:val="0088658E"/>
    <w:rsid w:val="008A0513"/>
    <w:rsid w:val="008B1F25"/>
    <w:rsid w:val="008B6BD8"/>
    <w:rsid w:val="008C42B3"/>
    <w:rsid w:val="008D0407"/>
    <w:rsid w:val="008E0D75"/>
    <w:rsid w:val="008E7164"/>
    <w:rsid w:val="008F6BA9"/>
    <w:rsid w:val="009032AA"/>
    <w:rsid w:val="0090445A"/>
    <w:rsid w:val="00906F25"/>
    <w:rsid w:val="00910D38"/>
    <w:rsid w:val="009156AA"/>
    <w:rsid w:val="009269A4"/>
    <w:rsid w:val="009421D7"/>
    <w:rsid w:val="009444B3"/>
    <w:rsid w:val="009744EE"/>
    <w:rsid w:val="00976262"/>
    <w:rsid w:val="0097790E"/>
    <w:rsid w:val="009821DD"/>
    <w:rsid w:val="00990317"/>
    <w:rsid w:val="00990D99"/>
    <w:rsid w:val="00994488"/>
    <w:rsid w:val="00996215"/>
    <w:rsid w:val="009C430D"/>
    <w:rsid w:val="009D2238"/>
    <w:rsid w:val="009D765E"/>
    <w:rsid w:val="009F2CD8"/>
    <w:rsid w:val="009F7446"/>
    <w:rsid w:val="00A02B7B"/>
    <w:rsid w:val="00A06736"/>
    <w:rsid w:val="00A12210"/>
    <w:rsid w:val="00A21064"/>
    <w:rsid w:val="00A403A1"/>
    <w:rsid w:val="00A41544"/>
    <w:rsid w:val="00A415A9"/>
    <w:rsid w:val="00A53DC8"/>
    <w:rsid w:val="00A55098"/>
    <w:rsid w:val="00A76426"/>
    <w:rsid w:val="00A80585"/>
    <w:rsid w:val="00A85F9C"/>
    <w:rsid w:val="00A9448D"/>
    <w:rsid w:val="00AA43D3"/>
    <w:rsid w:val="00AB55F7"/>
    <w:rsid w:val="00AC3F89"/>
    <w:rsid w:val="00AD7A5A"/>
    <w:rsid w:val="00AF31D4"/>
    <w:rsid w:val="00B02156"/>
    <w:rsid w:val="00B02E35"/>
    <w:rsid w:val="00B02E94"/>
    <w:rsid w:val="00B15B56"/>
    <w:rsid w:val="00B1788A"/>
    <w:rsid w:val="00B17A8F"/>
    <w:rsid w:val="00B52FC2"/>
    <w:rsid w:val="00B727F0"/>
    <w:rsid w:val="00B8087F"/>
    <w:rsid w:val="00B808DE"/>
    <w:rsid w:val="00B820D5"/>
    <w:rsid w:val="00B84E6B"/>
    <w:rsid w:val="00BA2547"/>
    <w:rsid w:val="00BC5A6C"/>
    <w:rsid w:val="00BD0843"/>
    <w:rsid w:val="00BD1A13"/>
    <w:rsid w:val="00BE6214"/>
    <w:rsid w:val="00BF1451"/>
    <w:rsid w:val="00BF29F2"/>
    <w:rsid w:val="00BF308C"/>
    <w:rsid w:val="00BF5589"/>
    <w:rsid w:val="00C05810"/>
    <w:rsid w:val="00C228C3"/>
    <w:rsid w:val="00C3120D"/>
    <w:rsid w:val="00C31F9A"/>
    <w:rsid w:val="00C63AF3"/>
    <w:rsid w:val="00C65F3F"/>
    <w:rsid w:val="00C7010D"/>
    <w:rsid w:val="00C71766"/>
    <w:rsid w:val="00C718C3"/>
    <w:rsid w:val="00C842BA"/>
    <w:rsid w:val="00CA5FE6"/>
    <w:rsid w:val="00CD04D8"/>
    <w:rsid w:val="00CD15EE"/>
    <w:rsid w:val="00CE7DEE"/>
    <w:rsid w:val="00D22CB9"/>
    <w:rsid w:val="00D31106"/>
    <w:rsid w:val="00D37BD8"/>
    <w:rsid w:val="00D450B1"/>
    <w:rsid w:val="00D50802"/>
    <w:rsid w:val="00D5163B"/>
    <w:rsid w:val="00D54ECB"/>
    <w:rsid w:val="00D64172"/>
    <w:rsid w:val="00D65029"/>
    <w:rsid w:val="00D702D9"/>
    <w:rsid w:val="00D715A4"/>
    <w:rsid w:val="00D721F6"/>
    <w:rsid w:val="00D773D1"/>
    <w:rsid w:val="00D83ECD"/>
    <w:rsid w:val="00D9626B"/>
    <w:rsid w:val="00DA3769"/>
    <w:rsid w:val="00DA4A56"/>
    <w:rsid w:val="00DA4F08"/>
    <w:rsid w:val="00DB42B8"/>
    <w:rsid w:val="00DB48BB"/>
    <w:rsid w:val="00DC05F7"/>
    <w:rsid w:val="00DC6EEA"/>
    <w:rsid w:val="00DE7592"/>
    <w:rsid w:val="00E00E1F"/>
    <w:rsid w:val="00E03FEC"/>
    <w:rsid w:val="00E10E52"/>
    <w:rsid w:val="00E2183B"/>
    <w:rsid w:val="00E40BDF"/>
    <w:rsid w:val="00E5379F"/>
    <w:rsid w:val="00E63702"/>
    <w:rsid w:val="00E76320"/>
    <w:rsid w:val="00E8113E"/>
    <w:rsid w:val="00E8135E"/>
    <w:rsid w:val="00E8314A"/>
    <w:rsid w:val="00E91C1C"/>
    <w:rsid w:val="00E9234F"/>
    <w:rsid w:val="00E92774"/>
    <w:rsid w:val="00E94D32"/>
    <w:rsid w:val="00EB309D"/>
    <w:rsid w:val="00EB69D3"/>
    <w:rsid w:val="00ED5DC8"/>
    <w:rsid w:val="00EE0BA0"/>
    <w:rsid w:val="00EE2AAF"/>
    <w:rsid w:val="00EE2D24"/>
    <w:rsid w:val="00EF19B5"/>
    <w:rsid w:val="00EF2CD5"/>
    <w:rsid w:val="00F03442"/>
    <w:rsid w:val="00F0532A"/>
    <w:rsid w:val="00F112BB"/>
    <w:rsid w:val="00F12BFF"/>
    <w:rsid w:val="00F43DEA"/>
    <w:rsid w:val="00F55134"/>
    <w:rsid w:val="00F730EC"/>
    <w:rsid w:val="00F961B6"/>
    <w:rsid w:val="00FB23CB"/>
    <w:rsid w:val="00FB5BF3"/>
    <w:rsid w:val="00FB7A7D"/>
    <w:rsid w:val="00FE4917"/>
    <w:rsid w:val="00FF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E80240"/>
  <w15:docId w15:val="{7AE56E6F-7472-44AD-BD28-69B1F138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3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85528"/>
    <w:rPr>
      <w:rFonts w:ascii="Times New Roman" w:eastAsia="Times New Roman" w:hAnsi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F11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t@lsan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2.jpeg"/><Relationship Id="rId6" Type="http://schemas.openxmlformats.org/officeDocument/2006/relationships/image" Target="media/image11.PNG"/><Relationship Id="rId5" Type="http://schemas.openxmlformats.org/officeDocument/2006/relationships/image" Target="media/image10.jfif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5" Type="http://schemas.openxmlformats.org/officeDocument/2006/relationships/hyperlink" Target="mailto:secretariat@lsana.org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min\Desktop\13-10-18-%20Convo%20ZSO%20P&#233;tanque%20Cenon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E4E8B-D77D-4668-AA67-B251C88EC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13-10-18- Convo ZSO Pétanque Cenon (1)</Template>
  <TotalTime>317</TotalTime>
  <Pages>2</Pages>
  <Words>347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2256</CharactersWithSpaces>
  <SharedDoc>false</SharedDoc>
  <HLinks>
    <vt:vector size="36" baseType="variant">
      <vt:variant>
        <vt:i4>3735558</vt:i4>
      </vt:variant>
      <vt:variant>
        <vt:i4>15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12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9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3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0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Admin</dc:creator>
  <cp:lastModifiedBy>Bastien Boissinot</cp:lastModifiedBy>
  <cp:revision>9</cp:revision>
  <cp:lastPrinted>2021-09-28T09:59:00Z</cp:lastPrinted>
  <dcterms:created xsi:type="dcterms:W3CDTF">2024-09-06T12:43:00Z</dcterms:created>
  <dcterms:modified xsi:type="dcterms:W3CDTF">2024-09-17T14:03:00Z</dcterms:modified>
</cp:coreProperties>
</file>